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953204296"/>
        <w:docPartObj>
          <w:docPartGallery w:val="Cover Pages"/>
          <w:docPartUnique/>
        </w:docPartObj>
      </w:sdtPr>
      <w:sdtEndPr/>
      <w:sdtContent>
        <w:p w14:paraId="0A1FBD0F" w14:textId="0574DEBD" w:rsidR="00C606B4" w:rsidRDefault="00C606B4"/>
        <w:p w14:paraId="1C977E5C" w14:textId="71E7AA91" w:rsidR="00C606B4" w:rsidRDefault="00C606B4">
          <w:pPr>
            <w:spacing w:after="0" w:line="240" w:lineRule="auto"/>
          </w:pPr>
          <w:r>
            <w:rPr>
              <w:noProof/>
              <w:lang w:eastAsia="zh-CN"/>
            </w:rPr>
            <mc:AlternateContent>
              <mc:Choice Requires="wps">
                <w:drawing>
                  <wp:anchor distT="0" distB="0" distL="182880" distR="182880" simplePos="0" relativeHeight="251675648" behindDoc="0" locked="0" layoutInCell="1" allowOverlap="1" wp14:anchorId="0B608BE3" wp14:editId="3DC09511">
                    <wp:simplePos x="0" y="0"/>
                    <mc:AlternateContent>
                      <mc:Choice Requires="wp14">
                        <wp:positionH relativeFrom="margin">
                          <wp14:pctPosHOffset>7700</wp14:pctPosHOffset>
                        </wp:positionH>
                      </mc:Choice>
                      <mc:Fallback>
                        <wp:positionH relativeFrom="page">
                          <wp:posOffset>1371600</wp:posOffset>
                        </wp:positionH>
                      </mc:Fallback>
                    </mc:AlternateContent>
                    <mc:AlternateContent>
                      <mc:Choice Requires="wp14">
                        <wp:positionV relativeFrom="page">
                          <wp14:pctPosVOffset>54000</wp14:pctPosVOffset>
                        </wp:positionV>
                      </mc:Choice>
                      <mc:Fallback>
                        <wp:positionV relativeFrom="page">
                          <wp:posOffset>5431155</wp:posOffset>
                        </wp:positionV>
                      </mc:Fallback>
                    </mc:AlternateContent>
                    <wp:extent cx="4686300" cy="6720840"/>
                    <wp:effectExtent l="0" t="0" r="10160" b="3810"/>
                    <wp:wrapSquare wrapText="bothSides"/>
                    <wp:docPr id="131" name="Text Box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75C98" w14:textId="5465F0F5" w:rsidR="00BA7E3D" w:rsidRPr="00C606B4" w:rsidRDefault="00A62970">
                                <w:pPr>
                                  <w:pStyle w:val="NoSpacing"/>
                                  <w:spacing w:before="40" w:after="560" w:line="216" w:lineRule="auto"/>
                                  <w:rPr>
                                    <w:rFonts w:ascii="Montserrat" w:hAnsi="Montserrat"/>
                                    <w:color w:val="4F81BD" w:themeColor="accent1"/>
                                    <w:sz w:val="72"/>
                                    <w:szCs w:val="72"/>
                                  </w:rPr>
                                </w:pPr>
                                <w:sdt>
                                  <w:sdtPr>
                                    <w:rPr>
                                      <w:rFonts w:ascii="Montserrat" w:hAnsi="Montserrat"/>
                                      <w:color w:val="4F81BD" w:themeColor="accent1"/>
                                      <w:sz w:val="72"/>
                                      <w:szCs w:val="72"/>
                                    </w:rPr>
                                    <w:alias w:val="Title"/>
                                    <w:tag w:val=""/>
                                    <w:id w:val="151731938"/>
                                    <w:showingPlcHdr/>
                                    <w:dataBinding w:prefixMappings="xmlns:ns0='http://purl.org/dc/elements/1.1/' xmlns:ns1='http://schemas.openxmlformats.org/package/2006/metadata/core-properties' " w:xpath="/ns1:coreProperties[1]/ns0:title[1]" w:storeItemID="{6C3C8BC8-F283-45AE-878A-BAB7291924A1}"/>
                                    <w:text/>
                                  </w:sdtPr>
                                  <w:sdtEndPr/>
                                  <w:sdtContent>
                                    <w:r w:rsidR="00BA7E3D">
                                      <w:rPr>
                                        <w:rFonts w:ascii="Montserrat" w:hAnsi="Montserrat"/>
                                        <w:color w:val="4F81BD" w:themeColor="accent1"/>
                                        <w:sz w:val="72"/>
                                        <w:szCs w:val="72"/>
                                      </w:rPr>
                                      <w:t xml:space="preserve">     </w:t>
                                    </w:r>
                                  </w:sdtContent>
                                </w:sdt>
                              </w:p>
                              <w:sdt>
                                <w:sdtPr>
                                  <w:rPr>
                                    <w:rFonts w:ascii="Montserrat" w:hAnsi="Montserrat"/>
                                    <w:caps/>
                                    <w:color w:val="215868" w:themeColor="accent5" w:themeShade="80"/>
                                    <w:sz w:val="28"/>
                                    <w:szCs w:val="28"/>
                                  </w:rPr>
                                  <w:alias w:val="Subtitle"/>
                                  <w:tag w:val=""/>
                                  <w:id w:val="-2090151685"/>
                                  <w:showingPlcHdr/>
                                  <w:dataBinding w:prefixMappings="xmlns:ns0='http://purl.org/dc/elements/1.1/' xmlns:ns1='http://schemas.openxmlformats.org/package/2006/metadata/core-properties' " w:xpath="/ns1:coreProperties[1]/ns0:subject[1]" w:storeItemID="{6C3C8BC8-F283-45AE-878A-BAB7291924A1}"/>
                                  <w:text/>
                                </w:sdtPr>
                                <w:sdtEndPr/>
                                <w:sdtContent>
                                  <w:p w14:paraId="330836DE" w14:textId="2C191836" w:rsidR="00BA7E3D" w:rsidRPr="00C606B4" w:rsidRDefault="00BA7E3D">
                                    <w:pPr>
                                      <w:pStyle w:val="NoSpacing"/>
                                      <w:spacing w:before="40" w:after="40"/>
                                      <w:rPr>
                                        <w:rFonts w:ascii="Montserrat" w:hAnsi="Montserrat"/>
                                        <w:caps/>
                                        <w:color w:val="215868" w:themeColor="accent5" w:themeShade="80"/>
                                        <w:sz w:val="28"/>
                                        <w:szCs w:val="28"/>
                                      </w:rPr>
                                    </w:pPr>
                                    <w:r>
                                      <w:rPr>
                                        <w:rFonts w:ascii="Montserrat" w:hAnsi="Montserrat"/>
                                        <w:caps/>
                                        <w:color w:val="215868" w:themeColor="accent5" w:themeShade="80"/>
                                        <w:sz w:val="28"/>
                                        <w:szCs w:val="28"/>
                                      </w:rPr>
                                      <w:t xml:space="preserve">     </w:t>
                                    </w:r>
                                  </w:p>
                                </w:sdtContent>
                              </w:sdt>
                              <w:sdt>
                                <w:sdtPr>
                                  <w:rPr>
                                    <w:rFonts w:ascii="Montserrat" w:hAnsi="Montserrat"/>
                                    <w:caps/>
                                    <w:color w:val="4BACC6"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5D2DC208" w14:textId="6C1E8CE5" w:rsidR="00BA7E3D" w:rsidRPr="00C606B4" w:rsidRDefault="00BA7E3D">
                                    <w:pPr>
                                      <w:pStyle w:val="NoSpacing"/>
                                      <w:spacing w:before="80" w:after="40"/>
                                      <w:rPr>
                                        <w:rFonts w:ascii="Montserrat" w:hAnsi="Montserrat"/>
                                        <w:caps/>
                                        <w:color w:val="4BACC6" w:themeColor="accent5"/>
                                        <w:sz w:val="24"/>
                                        <w:szCs w:val="24"/>
                                      </w:rPr>
                                    </w:pPr>
                                    <w:r>
                                      <w:rPr>
                                        <w:rFonts w:ascii="Montserrat" w:hAnsi="Montserrat"/>
                                        <w:caps/>
                                        <w:color w:val="4BACC6" w:themeColor="accent5"/>
                                        <w:sz w:val="24"/>
                                        <w:szCs w:val="24"/>
                                      </w:rPr>
                                      <w:t>Elizabeth Hall</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0B608BE3" id="_x0000_t202" coordsize="21600,21600" o:spt="202" path="m,l,21600r21600,l21600,xe">
                    <v:stroke joinstyle="miter"/>
                    <v:path gradientshapeok="t" o:connecttype="rect"/>
                  </v:shapetype>
                  <v:shape id="Text Box 131" o:spid="_x0000_s1026" type="#_x0000_t202" style="position:absolute;margin-left:0;margin-top:0;width:369pt;height:529.2pt;z-index:251675648;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" filled="f" stroked="f" strokeweight=".5pt">
                    <v:textbox style="mso-fit-shape-to-text:t" inset="0,0,0,0">
                      <w:txbxContent>
                        <w:p w14:paraId="7AD75C98" w14:textId="5465F0F5" w:rsidR="00BA7E3D" w:rsidRPr="00C606B4" w:rsidRDefault="00A62970">
                          <w:pPr>
                            <w:pStyle w:val="NoSpacing"/>
                            <w:spacing w:before="40" w:after="560" w:line="216" w:lineRule="auto"/>
                            <w:rPr>
                              <w:rFonts w:ascii="Montserrat" w:hAnsi="Montserrat"/>
                              <w:color w:val="4F81BD" w:themeColor="accent1"/>
                              <w:sz w:val="72"/>
                              <w:szCs w:val="72"/>
                            </w:rPr>
                          </w:pPr>
                          <w:sdt>
                            <w:sdtPr>
                              <w:rPr>
                                <w:rFonts w:ascii="Montserrat" w:hAnsi="Montserrat"/>
                                <w:color w:val="4F81BD" w:themeColor="accent1"/>
                                <w:sz w:val="72"/>
                                <w:szCs w:val="72"/>
                              </w:rPr>
                              <w:alias w:val="Title"/>
                              <w:tag w:val=""/>
                              <w:id w:val="151731938"/>
                              <w:showingPlcHdr/>
                              <w:dataBinding w:prefixMappings="xmlns:ns0='http://purl.org/dc/elements/1.1/' xmlns:ns1='http://schemas.openxmlformats.org/package/2006/metadata/core-properties' " w:xpath="/ns1:coreProperties[1]/ns0:title[1]" w:storeItemID="{6C3C8BC8-F283-45AE-878A-BAB7291924A1}"/>
                              <w:text/>
                            </w:sdtPr>
                            <w:sdtEndPr/>
                            <w:sdtContent>
                              <w:r w:rsidR="00BA7E3D">
                                <w:rPr>
                                  <w:rFonts w:ascii="Montserrat" w:hAnsi="Montserrat"/>
                                  <w:color w:val="4F81BD" w:themeColor="accent1"/>
                                  <w:sz w:val="72"/>
                                  <w:szCs w:val="72"/>
                                </w:rPr>
                                <w:t xml:space="preserve">     </w:t>
                              </w:r>
                            </w:sdtContent>
                          </w:sdt>
                        </w:p>
                        <w:sdt>
                          <w:sdtPr>
                            <w:rPr>
                              <w:rFonts w:ascii="Montserrat" w:hAnsi="Montserrat"/>
                              <w:caps/>
                              <w:color w:val="215868" w:themeColor="accent5" w:themeShade="80"/>
                              <w:sz w:val="28"/>
                              <w:szCs w:val="28"/>
                            </w:rPr>
                            <w:alias w:val="Subtitle"/>
                            <w:tag w:val=""/>
                            <w:id w:val="-2090151685"/>
                            <w:showingPlcHdr/>
                            <w:dataBinding w:prefixMappings="xmlns:ns0='http://purl.org/dc/elements/1.1/' xmlns:ns1='http://schemas.openxmlformats.org/package/2006/metadata/core-properties' " w:xpath="/ns1:coreProperties[1]/ns0:subject[1]" w:storeItemID="{6C3C8BC8-F283-45AE-878A-BAB7291924A1}"/>
                            <w:text/>
                          </w:sdtPr>
                          <w:sdtEndPr/>
                          <w:sdtContent>
                            <w:p w14:paraId="330836DE" w14:textId="2C191836" w:rsidR="00BA7E3D" w:rsidRPr="00C606B4" w:rsidRDefault="00BA7E3D">
                              <w:pPr>
                                <w:pStyle w:val="NoSpacing"/>
                                <w:spacing w:before="40" w:after="40"/>
                                <w:rPr>
                                  <w:rFonts w:ascii="Montserrat" w:hAnsi="Montserrat"/>
                                  <w:caps/>
                                  <w:color w:val="215868" w:themeColor="accent5" w:themeShade="80"/>
                                  <w:sz w:val="28"/>
                                  <w:szCs w:val="28"/>
                                </w:rPr>
                              </w:pPr>
                              <w:r>
                                <w:rPr>
                                  <w:rFonts w:ascii="Montserrat" w:hAnsi="Montserrat"/>
                                  <w:caps/>
                                  <w:color w:val="215868" w:themeColor="accent5" w:themeShade="80"/>
                                  <w:sz w:val="28"/>
                                  <w:szCs w:val="28"/>
                                </w:rPr>
                                <w:t xml:space="preserve">     </w:t>
                              </w:r>
                            </w:p>
                          </w:sdtContent>
                        </w:sdt>
                        <w:sdt>
                          <w:sdtPr>
                            <w:rPr>
                              <w:rFonts w:ascii="Montserrat" w:hAnsi="Montserrat"/>
                              <w:caps/>
                              <w:color w:val="4BACC6" w:themeColor="accent5"/>
                              <w:sz w:val="24"/>
                              <w:szCs w:val="24"/>
                            </w:rPr>
                            <w:alias w:val="Author"/>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5D2DC208" w14:textId="6C1E8CE5" w:rsidR="00BA7E3D" w:rsidRPr="00C606B4" w:rsidRDefault="00BA7E3D">
                              <w:pPr>
                                <w:pStyle w:val="NoSpacing"/>
                                <w:spacing w:before="80" w:after="40"/>
                                <w:rPr>
                                  <w:rFonts w:ascii="Montserrat" w:hAnsi="Montserrat"/>
                                  <w:caps/>
                                  <w:color w:val="4BACC6" w:themeColor="accent5"/>
                                  <w:sz w:val="24"/>
                                  <w:szCs w:val="24"/>
                                </w:rPr>
                              </w:pPr>
                              <w:r>
                                <w:rPr>
                                  <w:rFonts w:ascii="Montserrat" w:hAnsi="Montserrat"/>
                                  <w:caps/>
                                  <w:color w:val="4BACC6" w:themeColor="accent5"/>
                                  <w:sz w:val="24"/>
                                  <w:szCs w:val="24"/>
                                </w:rPr>
                                <w:t>Elizabeth Hall</w:t>
                              </w:r>
                            </w:p>
                          </w:sdtContent>
                        </w:sdt>
                      </w:txbxContent>
                    </v:textbox>
                    <w10:wrap type="square" anchorx="margin" anchory="page"/>
                  </v:shape>
                </w:pict>
              </mc:Fallback>
            </mc:AlternateContent>
          </w:r>
          <w:r>
            <w:br w:type="page"/>
          </w:r>
          <w:r w:rsidR="00F86E80">
            <w:rPr>
              <w:noProof/>
            </w:rPr>
            <w:drawing>
              <wp:anchor distT="0" distB="0" distL="114300" distR="114300" simplePos="0" relativeHeight="251677696" behindDoc="0" locked="0" layoutInCell="1" allowOverlap="1" wp14:anchorId="5F8771C9" wp14:editId="202386B8">
                <wp:simplePos x="0" y="0"/>
                <wp:positionH relativeFrom="column">
                  <wp:posOffset>-937260</wp:posOffset>
                </wp:positionH>
                <wp:positionV relativeFrom="paragraph">
                  <wp:posOffset>-1244600</wp:posOffset>
                </wp:positionV>
                <wp:extent cx="7818120" cy="10117616"/>
                <wp:effectExtent l="0" t="0" r="5080" b="4445"/>
                <wp:wrapNone/>
                <wp:docPr id="64" name="Picture 6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screenshot of a social media post&#10;&#10;Description automatically generated"/>
                        <pic:cNvPicPr/>
                      </pic:nvPicPr>
                      <pic:blipFill>
                        <a:blip r:embed="rId8"/>
                        <a:stretch>
                          <a:fillRect/>
                        </a:stretch>
                      </pic:blipFill>
                      <pic:spPr>
                        <a:xfrm>
                          <a:off x="0" y="0"/>
                          <a:ext cx="7818120" cy="10117616"/>
                        </a:xfrm>
                        <a:prstGeom prst="rect">
                          <a:avLst/>
                        </a:prstGeom>
                      </pic:spPr>
                    </pic:pic>
                  </a:graphicData>
                </a:graphic>
                <wp14:sizeRelH relativeFrom="page">
                  <wp14:pctWidth>0</wp14:pctWidth>
                </wp14:sizeRelH>
                <wp14:sizeRelV relativeFrom="page">
                  <wp14:pctHeight>0</wp14:pctHeight>
                </wp14:sizeRelV>
              </wp:anchor>
            </w:drawing>
          </w:r>
        </w:p>
      </w:sdtContent>
    </w:sdt>
    <w:p w14:paraId="75C0AF85" w14:textId="399E3837" w:rsidR="00EF6E45" w:rsidRDefault="006C3278" w:rsidP="00972ADD">
      <w:pPr>
        <w:pStyle w:val="Title"/>
      </w:pPr>
      <w:r>
        <w:rPr>
          <w:noProof/>
        </w:rPr>
        <w:lastRenderedPageBreak/>
        <w:drawing>
          <wp:anchor distT="0" distB="0" distL="114300" distR="114300" simplePos="0" relativeHeight="251676672" behindDoc="0" locked="0" layoutInCell="1" allowOverlap="1" wp14:anchorId="6FA02F3C" wp14:editId="0DF3F6A5">
            <wp:simplePos x="0" y="0"/>
            <wp:positionH relativeFrom="column">
              <wp:posOffset>-937260</wp:posOffset>
            </wp:positionH>
            <wp:positionV relativeFrom="paragraph">
              <wp:posOffset>-918210</wp:posOffset>
            </wp:positionV>
            <wp:extent cx="7818120" cy="10117616"/>
            <wp:effectExtent l="0" t="0" r="5080" b="4445"/>
            <wp:wrapNone/>
            <wp:docPr id="58" name="Picture 5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screenshot of a cell phone&#10;&#10;Description automatically generated"/>
                    <pic:cNvPicPr/>
                  </pic:nvPicPr>
                  <pic:blipFill>
                    <a:blip r:embed="rId9"/>
                    <a:stretch>
                      <a:fillRect/>
                    </a:stretch>
                  </pic:blipFill>
                  <pic:spPr>
                    <a:xfrm>
                      <a:off x="0" y="0"/>
                      <a:ext cx="7818120" cy="10117616"/>
                    </a:xfrm>
                    <a:prstGeom prst="rect">
                      <a:avLst/>
                    </a:prstGeom>
                  </pic:spPr>
                </pic:pic>
              </a:graphicData>
            </a:graphic>
            <wp14:sizeRelH relativeFrom="page">
              <wp14:pctWidth>0</wp14:pctWidth>
            </wp14:sizeRelH>
            <wp14:sizeRelV relativeFrom="page">
              <wp14:pctHeight>0</wp14:pctHeight>
            </wp14:sizeRelV>
          </wp:anchor>
        </w:drawing>
      </w:r>
    </w:p>
    <w:p w14:paraId="1DF65384" w14:textId="4F137C8E" w:rsidR="00EF6E45" w:rsidRDefault="00EF6E45">
      <w:pPr>
        <w:spacing w:after="0" w:line="240" w:lineRule="auto"/>
        <w:rPr>
          <w:rFonts w:ascii="Montserrat Light" w:eastAsiaTheme="majorEastAsia" w:hAnsi="Montserrat Light" w:cstheme="majorBidi"/>
          <w:color w:val="97BFE5"/>
          <w:spacing w:val="-10"/>
          <w:kern w:val="28"/>
          <w:sz w:val="52"/>
          <w:szCs w:val="56"/>
        </w:rPr>
      </w:pPr>
      <w:r>
        <w:br w:type="page"/>
      </w:r>
    </w:p>
    <w:p w14:paraId="06256A66" w14:textId="77777777" w:rsidR="00A04DAE" w:rsidRDefault="00A04DAE" w:rsidP="00972ADD">
      <w:pPr>
        <w:pStyle w:val="Title"/>
        <w:sectPr w:rsidR="00A04DAE" w:rsidSect="00A04DAE">
          <w:footerReference w:type="even" r:id="rId10"/>
          <w:footerReference w:type="default" r:id="rId11"/>
          <w:pgSz w:w="12240" w:h="15840"/>
          <w:pgMar w:top="1440" w:right="1440" w:bottom="1152" w:left="1440" w:header="720" w:footer="720" w:gutter="0"/>
          <w:pgNumType w:start="0"/>
          <w:cols w:space="720"/>
          <w:docGrid w:linePitch="360"/>
        </w:sectPr>
      </w:pPr>
    </w:p>
    <w:p w14:paraId="37547DD6" w14:textId="08281DD1" w:rsidR="002612EF" w:rsidRPr="002612EF" w:rsidRDefault="001E6436" w:rsidP="00972ADD">
      <w:pPr>
        <w:pStyle w:val="Title"/>
      </w:pPr>
      <w:r w:rsidRPr="002612EF">
        <w:lastRenderedPageBreak/>
        <w:t>Sharing</w:t>
      </w:r>
      <w:r w:rsidR="002612EF" w:rsidRPr="002612EF">
        <w:t xml:space="preserve"> Your</w:t>
      </w:r>
      <w:r w:rsidRPr="002612EF">
        <w:t xml:space="preserve"> </w:t>
      </w:r>
      <w:r w:rsidR="00F216FD" w:rsidRPr="002612EF">
        <w:t>N</w:t>
      </w:r>
      <w:r w:rsidR="002612EF" w:rsidRPr="002612EF">
        <w:t xml:space="preserve">ew </w:t>
      </w:r>
      <w:r w:rsidR="00F216FD" w:rsidRPr="002612EF">
        <w:t>Y</w:t>
      </w:r>
      <w:r w:rsidR="002612EF" w:rsidRPr="002612EF">
        <w:t>ork</w:t>
      </w:r>
      <w:r w:rsidR="00F216FD" w:rsidRPr="002612EF">
        <w:t xml:space="preserve"> County Family First Implementation Storie</w:t>
      </w:r>
      <w:r w:rsidR="002612EF">
        <w:t>s</w:t>
      </w:r>
    </w:p>
    <w:p w14:paraId="6F227FD3" w14:textId="1C056437" w:rsidR="002612EF" w:rsidRPr="002612EF" w:rsidRDefault="002612EF" w:rsidP="00DD6CD5">
      <w:pPr>
        <w:pStyle w:val="Heading1"/>
      </w:pPr>
      <w:r>
        <w:t>Template Overview</w:t>
      </w:r>
    </w:p>
    <w:p w14:paraId="44792798" w14:textId="526EFA00" w:rsidR="0093307E" w:rsidRPr="00972ADD" w:rsidRDefault="0093307E" w:rsidP="00451E04">
      <w:r w:rsidRPr="00972ADD">
        <w:t xml:space="preserve">This template can be used to create your county’s Family First Implementation Story </w:t>
      </w:r>
      <w:r w:rsidR="00972ADD" w:rsidRPr="00972ADD">
        <w:t>in</w:t>
      </w:r>
      <w:r w:rsidRPr="00972ADD">
        <w:t xml:space="preserve"> a shar</w:t>
      </w:r>
      <w:r w:rsidR="00972ADD" w:rsidRPr="00972ADD">
        <w:t>e</w:t>
      </w:r>
      <w:r w:rsidRPr="00972ADD">
        <w:t>able format. Before you begin, please review the following instructions:</w:t>
      </w:r>
    </w:p>
    <w:p w14:paraId="77BAA7EB" w14:textId="4401BD6C" w:rsidR="00972ADD" w:rsidRDefault="0093307E" w:rsidP="00FA2D2C">
      <w:pPr>
        <w:pStyle w:val="ListParagraph"/>
        <w:numPr>
          <w:ilvl w:val="0"/>
          <w:numId w:val="1"/>
        </w:numPr>
        <w:spacing w:before="240" w:after="40" w:line="240" w:lineRule="auto"/>
        <w:contextualSpacing w:val="0"/>
      </w:pPr>
      <w:r>
        <w:t>Once you’ve filled in all of your county’s information, delete all template instructions</w:t>
      </w:r>
      <w:r w:rsidR="006E7998">
        <w:t xml:space="preserve"> and recolor the text so it is no longer red font.</w:t>
      </w:r>
    </w:p>
    <w:p w14:paraId="2FC5A64F" w14:textId="367A8AD0" w:rsidR="00451E04" w:rsidRPr="00AE039B" w:rsidRDefault="00972ADD" w:rsidP="00FA2D2C">
      <w:pPr>
        <w:pStyle w:val="ListParagraph"/>
        <w:numPr>
          <w:ilvl w:val="1"/>
          <w:numId w:val="1"/>
        </w:numPr>
        <w:spacing w:line="240" w:lineRule="auto"/>
        <w:contextualSpacing w:val="0"/>
      </w:pPr>
      <w:r w:rsidRPr="008234F2">
        <w:rPr>
          <w:color w:val="C0504D" w:themeColor="accent2"/>
        </w:rPr>
        <w:t xml:space="preserve">Template Instructions will </w:t>
      </w:r>
      <w:r w:rsidR="008234F2" w:rsidRPr="008234F2">
        <w:rPr>
          <w:color w:val="C0504D" w:themeColor="accent2"/>
        </w:rPr>
        <w:t xml:space="preserve">use </w:t>
      </w:r>
      <w:r w:rsidR="008234F2" w:rsidRPr="00A1605F">
        <w:rPr>
          <w:b/>
          <w:bCs/>
          <w:color w:val="C0504D" w:themeColor="accent2"/>
        </w:rPr>
        <w:t>red</w:t>
      </w:r>
      <w:r w:rsidR="008234F2" w:rsidRPr="008234F2">
        <w:rPr>
          <w:color w:val="C0504D" w:themeColor="accent2"/>
        </w:rPr>
        <w:t xml:space="preserve"> font</w:t>
      </w:r>
      <w:r w:rsidR="008234F2">
        <w:rPr>
          <w:color w:val="C0504D" w:themeColor="accent2"/>
        </w:rPr>
        <w:t>.</w:t>
      </w:r>
    </w:p>
    <w:p w14:paraId="2D438D3F" w14:textId="68834D4C" w:rsidR="0095326F" w:rsidRPr="00794E1C" w:rsidRDefault="00AE039B" w:rsidP="00FA2D2C">
      <w:pPr>
        <w:pStyle w:val="ListParagraph"/>
        <w:numPr>
          <w:ilvl w:val="0"/>
          <w:numId w:val="1"/>
        </w:numPr>
        <w:spacing w:after="40" w:line="240" w:lineRule="auto"/>
        <w:contextualSpacing w:val="0"/>
      </w:pPr>
      <w:r>
        <w:t>Then, d</w:t>
      </w:r>
      <w:r w:rsidRPr="00972ADD">
        <w:t xml:space="preserve">elete </w:t>
      </w:r>
      <w:r w:rsidR="00E72B43">
        <w:t xml:space="preserve">the first 3 </w:t>
      </w:r>
      <w:r w:rsidRPr="00972ADD">
        <w:t>pages</w:t>
      </w:r>
      <w:r w:rsidR="006E7998">
        <w:t xml:space="preserve"> and last page from this the word document</w:t>
      </w:r>
      <w:r w:rsidR="00E72B43">
        <w:t>:</w:t>
      </w:r>
      <w:r w:rsidRPr="00972ADD">
        <w:t xml:space="preserve"> </w:t>
      </w:r>
      <w:r w:rsidR="006E7998">
        <w:br/>
        <w:t>- The 2 Cover Pages</w:t>
      </w:r>
      <w:r w:rsidR="006E7998">
        <w:br/>
        <w:t xml:space="preserve">- This </w:t>
      </w:r>
      <w:r w:rsidR="00677BA1">
        <w:t>“Template Overview”</w:t>
      </w:r>
      <w:r w:rsidR="006E7998">
        <w:t xml:space="preserve"> Page</w:t>
      </w:r>
      <w:r w:rsidR="006E7998">
        <w:br/>
        <w:t xml:space="preserve">- The last </w:t>
      </w:r>
      <w:r w:rsidR="00F8045E">
        <w:t xml:space="preserve">2 Pages: </w:t>
      </w:r>
      <w:r w:rsidR="006E7998">
        <w:t>“</w:t>
      </w:r>
      <w:r w:rsidR="0095326F" w:rsidRPr="00794E1C">
        <w:t>Pre-formatted Elements!”</w:t>
      </w:r>
    </w:p>
    <w:p w14:paraId="69D9713C" w14:textId="0BCB93D6" w:rsidR="008234F2" w:rsidRDefault="008234F2" w:rsidP="00FA2D2C">
      <w:pPr>
        <w:pStyle w:val="ListParagraph"/>
        <w:numPr>
          <w:ilvl w:val="0"/>
          <w:numId w:val="1"/>
        </w:numPr>
        <w:spacing w:before="240" w:after="40" w:line="240" w:lineRule="auto"/>
        <w:contextualSpacing w:val="0"/>
      </w:pPr>
      <w:r>
        <w:t>Optional Boiler Plate language will be included throughout this template.</w:t>
      </w:r>
    </w:p>
    <w:p w14:paraId="55D9EA54" w14:textId="11CCA125" w:rsidR="008234F2" w:rsidRDefault="008234F2" w:rsidP="00FA2D2C">
      <w:pPr>
        <w:pStyle w:val="ListParagraph"/>
        <w:numPr>
          <w:ilvl w:val="1"/>
          <w:numId w:val="1"/>
        </w:numPr>
        <w:spacing w:line="240" w:lineRule="auto"/>
        <w:contextualSpacing w:val="0"/>
        <w:rPr>
          <w:highlight w:val="lightGray"/>
        </w:rPr>
      </w:pPr>
      <w:r w:rsidRPr="008234F2">
        <w:rPr>
          <w:highlight w:val="lightGray"/>
        </w:rPr>
        <w:t>Boilerplate Language will be highlighted in light gray.</w:t>
      </w:r>
    </w:p>
    <w:p w14:paraId="724EB1CD" w14:textId="3CD49A1D" w:rsidR="006E7998" w:rsidRPr="006E7998" w:rsidRDefault="006E7998" w:rsidP="00FA2D2C">
      <w:pPr>
        <w:pStyle w:val="ListParagraph"/>
        <w:numPr>
          <w:ilvl w:val="0"/>
          <w:numId w:val="1"/>
        </w:numPr>
        <w:spacing w:before="240" w:after="40" w:line="240" w:lineRule="auto"/>
        <w:contextualSpacing w:val="0"/>
      </w:pPr>
      <w:r w:rsidRPr="006E7998">
        <w:t xml:space="preserve">The final page of this template includes </w:t>
      </w:r>
      <w:hyperlink w:anchor="Stats" w:history="1">
        <w:r w:rsidRPr="006E7998">
          <w:rPr>
            <w:rStyle w:val="Hyperlink"/>
          </w:rPr>
          <w:t>Preformatted Elements</w:t>
        </w:r>
      </w:hyperlink>
      <w:r w:rsidRPr="006E7998">
        <w:t xml:space="preserve"> that you can copy and paste into your document! </w:t>
      </w:r>
    </w:p>
    <w:p w14:paraId="44E87AD0" w14:textId="77777777" w:rsidR="008C1193" w:rsidRDefault="008C1193" w:rsidP="00B51BEE">
      <w:pPr>
        <w:spacing w:line="240" w:lineRule="auto"/>
      </w:pPr>
    </w:p>
    <w:p w14:paraId="18F6685F" w14:textId="77777777" w:rsidR="008C1193" w:rsidRDefault="00451E04" w:rsidP="00B51BEE">
      <w:pPr>
        <w:spacing w:line="240" w:lineRule="auto"/>
      </w:pPr>
      <w:r>
        <w:t>This</w:t>
      </w:r>
      <w:r w:rsidR="00972ADD">
        <w:t xml:space="preserve"> template offers an architecture for building a story that includes an overview of </w:t>
      </w:r>
      <w:r w:rsidR="00972ADD" w:rsidRPr="00451E04">
        <w:rPr>
          <w:b/>
          <w:bCs/>
        </w:rPr>
        <w:t>key successes</w:t>
      </w:r>
      <w:r w:rsidR="00972ADD">
        <w:t xml:space="preserve">, the </w:t>
      </w:r>
      <w:r w:rsidR="00972ADD" w:rsidRPr="00451E04">
        <w:rPr>
          <w:b/>
          <w:bCs/>
        </w:rPr>
        <w:t>starting point</w:t>
      </w:r>
      <w:r w:rsidR="00972ADD">
        <w:t xml:space="preserve"> for your local Family First work, challenges that were identified, key strategies that led to results, and the ongoing work to be pursued.  </w:t>
      </w:r>
    </w:p>
    <w:p w14:paraId="7B6C6EBB" w14:textId="0C32EE8E" w:rsidR="00451E04" w:rsidRDefault="00972ADD" w:rsidP="00B51BEE">
      <w:pPr>
        <w:spacing w:line="240" w:lineRule="auto"/>
      </w:pPr>
      <w:r>
        <w:t>It also includes some boilerplate language that counties can use, as well as tips for each section and helpful resources to support crafting of your narrative.</w:t>
      </w:r>
    </w:p>
    <w:p w14:paraId="75B51EFC" w14:textId="6B58AB97" w:rsidR="003641F2" w:rsidRPr="00A71E80" w:rsidRDefault="003641F2" w:rsidP="00B51BEE">
      <w:pPr>
        <w:pStyle w:val="BlueBoxTitleStyle"/>
        <w:spacing w:line="240" w:lineRule="auto"/>
        <w:jc w:val="left"/>
        <w:rPr>
          <w:sz w:val="21"/>
          <w:szCs w:val="24"/>
          <w:u w:val="single"/>
        </w:rPr>
      </w:pPr>
      <w:r w:rsidRPr="00A71E80">
        <w:rPr>
          <w:sz w:val="21"/>
          <w:szCs w:val="24"/>
          <w:u w:val="single"/>
        </w:rPr>
        <w:t>Quick Style Guide:</w:t>
      </w:r>
    </w:p>
    <w:p w14:paraId="1D37D57E" w14:textId="7CF8BF2D" w:rsidR="003641F2" w:rsidRPr="003641F2" w:rsidRDefault="00DD6CD5" w:rsidP="00B51BEE">
      <w:pPr>
        <w:pStyle w:val="Heading1"/>
        <w:spacing w:before="240" w:after="0"/>
      </w:pPr>
      <w:r>
        <w:t>Heading 1 (</w:t>
      </w:r>
      <w:r w:rsidR="003641F2" w:rsidRPr="003641F2">
        <w:t>Titles</w:t>
      </w:r>
      <w:r>
        <w:t>)</w:t>
      </w:r>
      <w:r w:rsidR="003641F2">
        <w:t xml:space="preserve"> </w:t>
      </w:r>
      <w:r w:rsidR="003641F2" w:rsidRPr="003641F2">
        <w:t>These have already been added to the template</w:t>
      </w:r>
      <w:r w:rsidR="00687C60">
        <w:t>.</w:t>
      </w:r>
    </w:p>
    <w:p w14:paraId="33033089" w14:textId="53D218B2" w:rsidR="003641F2" w:rsidRPr="00700055" w:rsidRDefault="00DD6CD5" w:rsidP="00B51BEE">
      <w:pPr>
        <w:pStyle w:val="Heading2"/>
        <w:spacing w:after="0"/>
      </w:pPr>
      <w:r>
        <w:t>Heading 2 (</w:t>
      </w:r>
      <w:r w:rsidR="003641F2" w:rsidRPr="00700055">
        <w:t>Section Titles</w:t>
      </w:r>
      <w:r w:rsidR="003964A3">
        <w:t>)</w:t>
      </w:r>
      <w:r w:rsidR="003641F2" w:rsidRPr="00700055">
        <w:t xml:space="preserve"> </w:t>
      </w:r>
    </w:p>
    <w:p w14:paraId="3461E00D" w14:textId="585A2CB5" w:rsidR="003641F2" w:rsidRPr="003964A3" w:rsidRDefault="003641F2" w:rsidP="00B51BEE">
      <w:pPr>
        <w:pStyle w:val="Heading4"/>
        <w:spacing w:before="240"/>
      </w:pPr>
      <w:r w:rsidRPr="005F5586">
        <w:t>Subtitles</w:t>
      </w:r>
      <w:r w:rsidR="003964A3">
        <w:t xml:space="preserve"> (Heading 4)</w:t>
      </w:r>
    </w:p>
    <w:p w14:paraId="1CD9C975" w14:textId="77777777" w:rsidR="003641F2" w:rsidRDefault="003641F2" w:rsidP="00B51BEE">
      <w:pPr>
        <w:spacing w:before="240" w:after="0" w:line="240" w:lineRule="auto"/>
      </w:pPr>
      <w:r>
        <w:t>Normal Font = Montserrat, Size 10, Black</w:t>
      </w:r>
    </w:p>
    <w:p w14:paraId="3154D0B5" w14:textId="6E64F94E" w:rsidR="00B51BEE" w:rsidRDefault="00B51BEE" w:rsidP="00972ADD">
      <w:pPr>
        <w:rPr>
          <w:color w:val="97BFE6"/>
        </w:rPr>
      </w:pPr>
      <w:r>
        <w:rPr>
          <w:noProof/>
          <w:color w:val="97BFE6"/>
        </w:rPr>
        <mc:AlternateContent>
          <mc:Choice Requires="wps">
            <w:drawing>
              <wp:anchor distT="0" distB="0" distL="114300" distR="114300" simplePos="0" relativeHeight="251721728" behindDoc="0" locked="0" layoutInCell="1" allowOverlap="1" wp14:anchorId="32BD1C66" wp14:editId="6349DB73">
                <wp:simplePos x="0" y="0"/>
                <wp:positionH relativeFrom="margin">
                  <wp:posOffset>12700</wp:posOffset>
                </wp:positionH>
                <wp:positionV relativeFrom="paragraph">
                  <wp:posOffset>177588</wp:posOffset>
                </wp:positionV>
                <wp:extent cx="5943600" cy="0"/>
                <wp:effectExtent l="12700" t="12700" r="0" b="12700"/>
                <wp:wrapNone/>
                <wp:docPr id="132" name="Straight Connector 132"/>
                <wp:cNvGraphicFramePr/>
                <a:graphic xmlns:a="http://schemas.openxmlformats.org/drawingml/2006/main">
                  <a:graphicData uri="http://schemas.microsoft.com/office/word/2010/wordprocessingShape">
                    <wps:wsp>
                      <wps:cNvCnPr/>
                      <wps:spPr>
                        <a:xfrm>
                          <a:off x="0" y="0"/>
                          <a:ext cx="5943600" cy="0"/>
                        </a:xfrm>
                        <a:prstGeom prst="line">
                          <a:avLst/>
                        </a:prstGeom>
                        <a:ln w="25400" cap="rnd">
                          <a:solidFill>
                            <a:srgbClr val="97BFE6"/>
                          </a:solidFill>
                          <a:prstDash val="sysDot"/>
                        </a:ln>
                        <a:effectLst/>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15967C3" id="Straight Connector 132" o:spid="_x0000_s1026" style="position:absolute;z-index:251721728;visibility:visible;mso-wrap-style:square;mso-wrap-distance-left:9pt;mso-wrap-distance-top:0;mso-wrap-distance-right:9pt;mso-wrap-distance-bottom:0;mso-position-horizontal:absolute;mso-position-horizontal-relative:margin;mso-position-vertical:absolute;mso-position-vertical-relative:text" from="1pt,14pt" to="469pt,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" strokecolor="#97bfe6" strokeweight="2pt">
                <v:stroke dashstyle="1 1" endcap="round"/>
                <w10:wrap anchorx="margin"/>
              </v:line>
            </w:pict>
          </mc:Fallback>
        </mc:AlternateContent>
      </w:r>
    </w:p>
    <w:p w14:paraId="0BDBC310" w14:textId="6C67B53E" w:rsidR="00451E04" w:rsidRDefault="00972ADD" w:rsidP="008C1193">
      <w:r>
        <w:t xml:space="preserve">If you are interested in receiving advice on how to tell your local Family First story, please contact Jessie Rothkuo at </w:t>
      </w:r>
      <w:hyperlink r:id="rId12" w:history="1">
        <w:r w:rsidRPr="002D6765">
          <w:rPr>
            <w:rStyle w:val="Hyperlink"/>
          </w:rPr>
          <w:t>jrothkuo@rhfdn.org</w:t>
        </w:r>
      </w:hyperlink>
      <w:r>
        <w:t xml:space="preserve">, and she will assist.  </w:t>
      </w:r>
      <w:r>
        <w:rPr>
          <w:bCs/>
        </w:rPr>
        <w:t>We also invite your ideas about how to strengthen the storytelling advice contained in this template.</w:t>
      </w:r>
    </w:p>
    <w:p w14:paraId="4DB9F3F7" w14:textId="4AC9EE95" w:rsidR="008C1193" w:rsidRDefault="008C1193" w:rsidP="008C1193">
      <w:pPr>
        <w:rPr>
          <w:rFonts w:ascii="Coolvetica Rg" w:eastAsiaTheme="majorEastAsia" w:hAnsi="Coolvetica Rg" w:cstheme="majorBidi"/>
          <w:color w:val="222659"/>
          <w:sz w:val="32"/>
          <w:szCs w:val="32"/>
        </w:rPr>
      </w:pPr>
      <w:r>
        <w:rPr>
          <w:rFonts w:ascii="Coolvetica Rg" w:eastAsiaTheme="majorEastAsia" w:hAnsi="Coolvetica Rg" w:cstheme="majorBidi"/>
          <w:noProof/>
          <w:color w:val="222659"/>
          <w:sz w:val="32"/>
          <w:szCs w:val="32"/>
        </w:rPr>
        <mc:AlternateContent>
          <mc:Choice Requires="wpg">
            <w:drawing>
              <wp:anchor distT="0" distB="0" distL="114300" distR="114300" simplePos="0" relativeHeight="251753472" behindDoc="0" locked="0" layoutInCell="1" allowOverlap="1" wp14:anchorId="606384D8" wp14:editId="360D5968">
                <wp:simplePos x="0" y="0"/>
                <wp:positionH relativeFrom="margin">
                  <wp:posOffset>2806700</wp:posOffset>
                </wp:positionH>
                <wp:positionV relativeFrom="paragraph">
                  <wp:posOffset>205105</wp:posOffset>
                </wp:positionV>
                <wp:extent cx="3135630" cy="276860"/>
                <wp:effectExtent l="0" t="0" r="1270" b="2540"/>
                <wp:wrapNone/>
                <wp:docPr id="9" name="Group 9"/>
                <wp:cNvGraphicFramePr/>
                <a:graphic xmlns:a="http://schemas.openxmlformats.org/drawingml/2006/main">
                  <a:graphicData uri="http://schemas.microsoft.com/office/word/2010/wordprocessingGroup">
                    <wpg:wgp>
                      <wpg:cNvGrpSpPr/>
                      <wpg:grpSpPr>
                        <a:xfrm>
                          <a:off x="0" y="0"/>
                          <a:ext cx="3135630" cy="276860"/>
                          <a:chOff x="0" y="0"/>
                          <a:chExt cx="3135961" cy="276860"/>
                        </a:xfrm>
                      </wpg:grpSpPr>
                      <wps:wsp>
                        <wps:cNvPr id="5" name="Text Box 5"/>
                        <wps:cNvSpPr txBox="1"/>
                        <wps:spPr>
                          <a:xfrm>
                            <a:off x="0" y="47708"/>
                            <a:ext cx="1473721" cy="197256"/>
                          </a:xfrm>
                          <a:prstGeom prst="rect">
                            <a:avLst/>
                          </a:prstGeom>
                          <a:noFill/>
                          <a:ln w="6350">
                            <a:noFill/>
                          </a:ln>
                        </wps:spPr>
                        <wps:txbx>
                          <w:txbxContent>
                            <w:p w14:paraId="71D13773" w14:textId="77777777" w:rsidR="008C1193" w:rsidRPr="000F0EBF" w:rsidRDefault="008C1193" w:rsidP="008C1193">
                              <w:pPr>
                                <w:spacing w:after="0"/>
                                <w:rPr>
                                  <w:rFonts w:ascii="Open Sans" w:hAnsi="Open Sans" w:cs="Open Sans"/>
                                  <w:b/>
                                  <w:bCs/>
                                  <w:i/>
                                  <w:iCs/>
                                  <w:color w:val="222659"/>
                                  <w:sz w:val="15"/>
                                  <w:szCs w:val="20"/>
                                </w:rPr>
                              </w:pPr>
                              <w:r w:rsidRPr="000F0EBF">
                                <w:rPr>
                                  <w:rFonts w:ascii="Open Sans" w:hAnsi="Open Sans" w:cs="Open Sans"/>
                                  <w:b/>
                                  <w:bCs/>
                                  <w:i/>
                                  <w:iCs/>
                                  <w:color w:val="222659"/>
                                  <w:sz w:val="15"/>
                                  <w:szCs w:val="20"/>
                                </w:rPr>
                                <w:t>With generous funding from: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 name="Picture 7" descr="A close up of a sign&#10;&#10;Description automatically generated"/>
                          <pic:cNvPicPr>
                            <a:picLocks noChangeAspect="1"/>
                          </pic:cNvPicPr>
                        </pic:nvPicPr>
                        <pic:blipFill>
                          <a:blip r:embed="rId13"/>
                          <a:stretch>
                            <a:fillRect/>
                          </a:stretch>
                        </pic:blipFill>
                        <pic:spPr>
                          <a:xfrm>
                            <a:off x="1470991" y="0"/>
                            <a:ext cx="1664970" cy="276860"/>
                          </a:xfrm>
                          <a:prstGeom prst="rect">
                            <a:avLst/>
                          </a:prstGeom>
                        </pic:spPr>
                      </pic:pic>
                    </wpg:wgp>
                  </a:graphicData>
                </a:graphic>
              </wp:anchor>
            </w:drawing>
          </mc:Choice>
          <mc:Fallback>
            <w:pict>
              <v:group w14:anchorId="606384D8" id="Group 9" o:spid="_x0000_s1027" style="position:absolute;margin-left:221pt;margin-top:16.15pt;width:246.9pt;height:21.8pt;z-index:251753472;mso-position-horizontal-relative:margin" coordsize="31359,276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">
                <v:shape id="Text Box 5" o:spid="_x0000_s1028" type="#_x0000_t202" style="position:absolute;top:477;width:14737;height:19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" filled="f" stroked="f" strokeweight=".5pt">
                  <v:textbox inset="0,0,0,0">
                    <w:txbxContent>
                      <w:p w14:paraId="71D13773" w14:textId="77777777" w:rsidR="008C1193" w:rsidRPr="000F0EBF" w:rsidRDefault="008C1193" w:rsidP="008C1193">
                        <w:pPr>
                          <w:spacing w:after="0"/>
                          <w:rPr>
                            <w:rFonts w:ascii="Open Sans" w:hAnsi="Open Sans" w:cs="Open Sans"/>
                            <w:b/>
                            <w:bCs/>
                            <w:i/>
                            <w:iCs/>
                            <w:color w:val="222659"/>
                            <w:sz w:val="15"/>
                            <w:szCs w:val="20"/>
                          </w:rPr>
                        </w:pPr>
                        <w:r w:rsidRPr="000F0EBF">
                          <w:rPr>
                            <w:rFonts w:ascii="Open Sans" w:hAnsi="Open Sans" w:cs="Open Sans"/>
                            <w:b/>
                            <w:bCs/>
                            <w:i/>
                            <w:iCs/>
                            <w:color w:val="222659"/>
                            <w:sz w:val="15"/>
                            <w:szCs w:val="20"/>
                          </w:rPr>
                          <w:t>With generous funding from:</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9" type="#_x0000_t75" alt="A close up of a sign&#10;&#10;Description automatically generated" style="position:absolute;left:14709;width:16650;height:27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">
                  <v:imagedata r:id="rId14" o:title="A close up of a sign&#10;&#10;Description automatically generated"/>
                </v:shape>
                <w10:wrap anchorx="margin"/>
              </v:group>
            </w:pict>
          </mc:Fallback>
        </mc:AlternateContent>
      </w:r>
      <w:r>
        <w:rPr>
          <w:rFonts w:ascii="Coolvetica Rg" w:eastAsiaTheme="majorEastAsia" w:hAnsi="Coolvetica Rg" w:cstheme="majorBidi"/>
          <w:noProof/>
          <w:color w:val="222659"/>
          <w:sz w:val="32"/>
          <w:szCs w:val="32"/>
        </w:rPr>
        <w:drawing>
          <wp:anchor distT="0" distB="0" distL="114300" distR="114300" simplePos="0" relativeHeight="251750400" behindDoc="0" locked="0" layoutInCell="1" allowOverlap="1" wp14:anchorId="1134F76C" wp14:editId="01FBDB01">
            <wp:simplePos x="0" y="0"/>
            <wp:positionH relativeFrom="margin">
              <wp:posOffset>0</wp:posOffset>
            </wp:positionH>
            <wp:positionV relativeFrom="paragraph">
              <wp:posOffset>197457</wp:posOffset>
            </wp:positionV>
            <wp:extent cx="822960" cy="273685"/>
            <wp:effectExtent l="0" t="0" r="2540" b="5715"/>
            <wp:wrapNone/>
            <wp:docPr id="6" name="Picture 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drawing&#10;&#10;Description automatically generated"/>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2960" cy="273685"/>
                    </a:xfrm>
                    <a:prstGeom prst="rect">
                      <a:avLst/>
                    </a:prstGeom>
                    <a:noFill/>
                    <a:ln>
                      <a:noFill/>
                    </a:ln>
                  </pic:spPr>
                </pic:pic>
              </a:graphicData>
            </a:graphic>
          </wp:anchor>
        </w:drawing>
      </w:r>
    </w:p>
    <w:p w14:paraId="6FEE969D" w14:textId="00148B10" w:rsidR="00021B9A" w:rsidRDefault="00021B9A" w:rsidP="002D2CB3">
      <w:pPr>
        <w:pStyle w:val="Title"/>
        <w:sectPr w:rsidR="00021B9A" w:rsidSect="008C1193">
          <w:footerReference w:type="default" r:id="rId16"/>
          <w:pgSz w:w="12240" w:h="15840"/>
          <w:pgMar w:top="1440" w:right="1440" w:bottom="1152" w:left="1440" w:header="720" w:footer="720" w:gutter="0"/>
          <w:pgNumType w:start="0"/>
          <w:cols w:space="720"/>
          <w:docGrid w:linePitch="360"/>
        </w:sectPr>
      </w:pPr>
    </w:p>
    <w:p w14:paraId="4C700CD6" w14:textId="6E917C75" w:rsidR="002D2CB3" w:rsidRDefault="002D2CB3" w:rsidP="002D2CB3">
      <w:pPr>
        <w:pStyle w:val="Title"/>
      </w:pPr>
      <w:r>
        <w:lastRenderedPageBreak/>
        <w:t>[County Name]</w:t>
      </w:r>
      <w:r w:rsidRPr="002612EF">
        <w:t xml:space="preserve"> County </w:t>
      </w:r>
      <w:r>
        <w:br/>
      </w:r>
      <w:r w:rsidRPr="002612EF">
        <w:t>Family First Implementation Stor</w:t>
      </w:r>
      <w:r>
        <w:t>y</w:t>
      </w:r>
    </w:p>
    <w:p w14:paraId="6A259CB1" w14:textId="258FD12E" w:rsidR="002D2CB3" w:rsidRPr="00624911" w:rsidRDefault="002D2CB3" w:rsidP="00624911">
      <w:pPr>
        <w:pStyle w:val="Heading1"/>
        <w:spacing w:before="240"/>
        <w:rPr>
          <w:color w:val="222659"/>
        </w:rPr>
      </w:pPr>
      <w:r w:rsidRPr="009C68C8">
        <w:rPr>
          <w:color w:val="222659"/>
        </w:rPr>
        <w:t>Month Yea</w:t>
      </w:r>
      <w:r w:rsidR="00624911">
        <w:rPr>
          <w:color w:val="222659"/>
        </w:rPr>
        <w:t>r</w:t>
      </w:r>
    </w:p>
    <w:p w14:paraId="06E47FC1" w14:textId="0AD2EF25" w:rsidR="004D59AC" w:rsidRPr="004D59AC" w:rsidRDefault="004D59AC" w:rsidP="004D59AC"/>
    <w:p w14:paraId="63EC16E5" w14:textId="07570281" w:rsidR="005362AE" w:rsidRDefault="002D7D7D" w:rsidP="005362AE">
      <w:pPr>
        <w:pStyle w:val="Heading1"/>
        <w:spacing w:after="360"/>
      </w:pPr>
      <w:r w:rsidRPr="00AC70A0">
        <w:rPr>
          <w:b/>
          <w:bCs/>
          <w:noProof/>
        </w:rPr>
        <mc:AlternateContent>
          <mc:Choice Requires="wps">
            <w:drawing>
              <wp:anchor distT="0" distB="0" distL="274320" distR="0" simplePos="0" relativeHeight="251624448" behindDoc="0" locked="0" layoutInCell="1" allowOverlap="1" wp14:anchorId="0018B66B" wp14:editId="5C85D815">
                <wp:simplePos x="0" y="0"/>
                <wp:positionH relativeFrom="margin">
                  <wp:align>right</wp:align>
                </wp:positionH>
                <wp:positionV relativeFrom="page">
                  <wp:posOffset>2994660</wp:posOffset>
                </wp:positionV>
                <wp:extent cx="1828800" cy="6205855"/>
                <wp:effectExtent l="0" t="0" r="0" b="4445"/>
                <wp:wrapSquare wrapText="bothSides"/>
                <wp:docPr id="25" name="Text Box 25"/>
                <wp:cNvGraphicFramePr/>
                <a:graphic xmlns:a="http://schemas.openxmlformats.org/drawingml/2006/main">
                  <a:graphicData uri="http://schemas.microsoft.com/office/word/2010/wordprocessingShape">
                    <wps:wsp>
                      <wps:cNvSpPr txBox="1"/>
                      <wps:spPr>
                        <a:xfrm>
                          <a:off x="0" y="0"/>
                          <a:ext cx="1828800" cy="6206247"/>
                        </a:xfrm>
                        <a:prstGeom prst="rect">
                          <a:avLst/>
                        </a:prstGeom>
                        <a:solidFill>
                          <a:srgbClr val="B0DBFF">
                            <a:alpha val="30000"/>
                          </a:srgbClr>
                        </a:solidFill>
                        <a:ln w="6350">
                          <a:noFill/>
                        </a:ln>
                      </wps:spPr>
                      <wps:txbx>
                        <w:txbxContent>
                          <w:p w14:paraId="2B1EE17F" w14:textId="77777777" w:rsidR="00BA7E3D" w:rsidRDefault="00BA7E3D" w:rsidP="00C171CF">
                            <w:pPr>
                              <w:spacing w:after="160" w:line="240" w:lineRule="auto"/>
                              <w:jc w:val="center"/>
                              <w:rPr>
                                <w:rStyle w:val="Heading2Char"/>
                                <w:b w:val="0"/>
                                <w:bCs/>
                                <w:sz w:val="48"/>
                                <w:szCs w:val="40"/>
                              </w:rPr>
                            </w:pPr>
                            <w:r>
                              <w:rPr>
                                <w:noProof/>
                              </w:rPr>
                              <w:drawing>
                                <wp:inline distT="0" distB="0" distL="0" distR="0" wp14:anchorId="27FA820A" wp14:editId="0C1EECC7">
                                  <wp:extent cx="515620" cy="64008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a:stretch>
                                            <a:fillRect/>
                                          </a:stretch>
                                        </pic:blipFill>
                                        <pic:spPr>
                                          <a:xfrm>
                                            <a:off x="0" y="0"/>
                                            <a:ext cx="515620" cy="640080"/>
                                          </a:xfrm>
                                          <a:prstGeom prst="rect">
                                            <a:avLst/>
                                          </a:prstGeom>
                                        </pic:spPr>
                                      </pic:pic>
                                    </a:graphicData>
                                  </a:graphic>
                                </wp:inline>
                              </w:drawing>
                            </w:r>
                          </w:p>
                          <w:p w14:paraId="5ABD8CF4" w14:textId="0DAE15D7" w:rsidR="00BA7E3D" w:rsidRPr="0052756B" w:rsidRDefault="00BA7E3D" w:rsidP="00700055">
                            <w:pPr>
                              <w:pStyle w:val="BlueBoxTitleStyle"/>
                            </w:pPr>
                            <w:r w:rsidRPr="0052756B">
                              <w:t xml:space="preserve">[County name] </w:t>
                            </w:r>
                            <w:r>
                              <w:br/>
                            </w:r>
                            <w:r w:rsidRPr="0052756B">
                              <w:t>County</w:t>
                            </w:r>
                          </w:p>
                          <w:p w14:paraId="34D55D99" w14:textId="77777777" w:rsidR="00BA7E3D" w:rsidRPr="0052756B" w:rsidRDefault="00BA7E3D" w:rsidP="00700055">
                            <w:pPr>
                              <w:pStyle w:val="BlueBoxTitleStyle"/>
                            </w:pPr>
                            <w:r w:rsidRPr="0052756B">
                              <w:t>High Level Successes</w:t>
                            </w:r>
                          </w:p>
                          <w:p w14:paraId="7874766B" w14:textId="4BCFDAA3" w:rsidR="00BA7E3D" w:rsidRPr="00115432" w:rsidRDefault="00BA7E3D" w:rsidP="00115432">
                            <w:pPr>
                              <w:pStyle w:val="BlueBoxLineStyle"/>
                            </w:pPr>
                            <w:r w:rsidRPr="00115432">
                              <w:t>_____________</w:t>
                            </w:r>
                            <w:r w:rsidR="00A151C0" w:rsidRPr="00115432">
                              <w:t>____</w:t>
                            </w:r>
                          </w:p>
                          <w:p w14:paraId="26EFDDC9" w14:textId="38EEEC94" w:rsidR="00BA7E3D" w:rsidRPr="00463112" w:rsidRDefault="00BA7E3D" w:rsidP="00463112">
                            <w:pPr>
                              <w:pStyle w:val="BlueBoxand"/>
                            </w:pPr>
                            <w:r w:rsidRPr="00463112">
                              <w:rPr>
                                <w:rStyle w:val="Heading2Char"/>
                                <w:rFonts w:eastAsiaTheme="minorEastAsia" w:cstheme="minorBidi"/>
                                <w:b/>
                                <w:caps w:val="0"/>
                                <w:color w:val="222559"/>
                              </w:rPr>
                              <w:t>XX%</w:t>
                            </w:r>
                          </w:p>
                          <w:p w14:paraId="5B1C25AF" w14:textId="10593524" w:rsidR="00BA7E3D" w:rsidRPr="005362AE" w:rsidRDefault="00BA7E3D" w:rsidP="00463112">
                            <w:pPr>
                              <w:pStyle w:val="BlueBoxTextStyle"/>
                            </w:pPr>
                            <w:r>
                              <w:t>Increase in number of</w:t>
                            </w:r>
                            <w:r w:rsidRPr="005362AE">
                              <w:t xml:space="preserve"> children placed in </w:t>
                            </w:r>
                            <w:r>
                              <w:t>kinship care</w:t>
                            </w:r>
                          </w:p>
                          <w:p w14:paraId="61DE9738" w14:textId="0F3D0994" w:rsidR="00BA7E3D" w:rsidRPr="00463112" w:rsidRDefault="00BA7E3D" w:rsidP="00463112">
                            <w:pPr>
                              <w:pStyle w:val="BlueBoxand"/>
                            </w:pPr>
                            <w:r w:rsidRPr="00463112">
                              <w:rPr>
                                <w:rStyle w:val="Heading2Char"/>
                                <w:rFonts w:eastAsiaTheme="minorEastAsia" w:cstheme="minorBidi"/>
                                <w:b/>
                                <w:caps w:val="0"/>
                                <w:color w:val="222559"/>
                              </w:rPr>
                              <w:t>XX</w:t>
                            </w:r>
                          </w:p>
                          <w:p w14:paraId="335C27B8" w14:textId="77777777" w:rsidR="00BA7E3D" w:rsidRPr="005362AE" w:rsidRDefault="00BA7E3D" w:rsidP="00463112">
                            <w:pPr>
                              <w:pStyle w:val="BlueBoxTextStyle"/>
                            </w:pPr>
                            <w:r w:rsidRPr="005362AE">
                              <w:t>New Foster Families</w:t>
                            </w:r>
                          </w:p>
                          <w:p w14:paraId="716C98A7" w14:textId="215F9984" w:rsidR="00BA7E3D" w:rsidRPr="0055475D" w:rsidRDefault="00BA7E3D" w:rsidP="00463112">
                            <w:pPr>
                              <w:pStyle w:val="BlueBoxand"/>
                            </w:pPr>
                            <w:r w:rsidRPr="0055475D">
                              <w:t>XX</w:t>
                            </w:r>
                          </w:p>
                          <w:p w14:paraId="6E294490" w14:textId="2EECAF3E" w:rsidR="00BA7E3D" w:rsidRPr="005362AE" w:rsidRDefault="00BA7E3D" w:rsidP="00463112">
                            <w:pPr>
                              <w:pStyle w:val="BlueBoxTextStyle"/>
                            </w:pPr>
                            <w:r w:rsidRPr="005362AE">
                              <w:t xml:space="preserve">New supports </w:t>
                            </w:r>
                            <w:r>
                              <w:t>for</w:t>
                            </w:r>
                            <w:r w:rsidRPr="005362AE">
                              <w:t xml:space="preserve"> </w:t>
                            </w:r>
                            <w:r w:rsidRPr="005362AE">
                              <w:br/>
                              <w:t>all foster families</w:t>
                            </w:r>
                          </w:p>
                          <w:p w14:paraId="403838EE" w14:textId="5B6303F7" w:rsidR="00BA7E3D" w:rsidRPr="003641F2" w:rsidRDefault="00BA7E3D" w:rsidP="00463112">
                            <w:pPr>
                              <w:pStyle w:val="BlueBoxand"/>
                            </w:pPr>
                            <w:r w:rsidRPr="003641F2">
                              <w:rPr>
                                <w:rStyle w:val="Heading2Char"/>
                                <w:rFonts w:eastAsiaTheme="minorEastAsia" w:cstheme="minorBidi"/>
                                <w:b/>
                                <w:caps w:val="0"/>
                                <w:color w:val="222559"/>
                              </w:rPr>
                              <w:t>XX%</w:t>
                            </w:r>
                          </w:p>
                          <w:p w14:paraId="47ECDC99" w14:textId="6275089B" w:rsidR="00BA7E3D" w:rsidRPr="005362AE" w:rsidRDefault="00BA7E3D" w:rsidP="00463112">
                            <w:pPr>
                              <w:pStyle w:val="BlueBoxTextStyle"/>
                              <w:rPr>
                                <w:szCs w:val="18"/>
                              </w:rPr>
                            </w:pPr>
                            <w:r w:rsidRPr="005362AE">
                              <w:rPr>
                                <w:szCs w:val="18"/>
                              </w:rPr>
                              <w:t>Reduc</w:t>
                            </w:r>
                            <w:r>
                              <w:rPr>
                                <w:szCs w:val="18"/>
                              </w:rPr>
                              <w:t>tion in</w:t>
                            </w:r>
                            <w:r w:rsidRPr="005362AE">
                              <w:rPr>
                                <w:szCs w:val="18"/>
                              </w:rPr>
                              <w:t xml:space="preserve"> the number of children in foster care</w:t>
                            </w:r>
                          </w:p>
                          <w:p w14:paraId="64D7C720" w14:textId="7B63E6CD" w:rsidR="00BA7E3D" w:rsidRPr="00463112" w:rsidRDefault="00BA7E3D" w:rsidP="00463112">
                            <w:pPr>
                              <w:pStyle w:val="BlueBoxand"/>
                            </w:pPr>
                            <w:r w:rsidRPr="00463112">
                              <w:rPr>
                                <w:rStyle w:val="Heading2Char"/>
                                <w:rFonts w:eastAsiaTheme="minorEastAsia" w:cstheme="minorBidi"/>
                                <w:b/>
                                <w:caps w:val="0"/>
                                <w:color w:val="222559"/>
                              </w:rPr>
                              <w:t>X</w:t>
                            </w:r>
                          </w:p>
                          <w:p w14:paraId="44FF05E5" w14:textId="1EE5F02B" w:rsidR="00BA7E3D" w:rsidRPr="00463112" w:rsidRDefault="00BA7E3D" w:rsidP="00463112">
                            <w:pPr>
                              <w:pStyle w:val="BlueBoxTextStyle"/>
                            </w:pPr>
                            <w:r w:rsidRPr="00463112">
                              <w:t xml:space="preserve">New services were introduced to keep families safely together, ensure child well-being, and strengthen families,  </w:t>
                            </w:r>
                          </w:p>
                          <w:p w14:paraId="0691F1EB" w14:textId="77777777" w:rsidR="00BA7E3D" w:rsidRPr="001376C0" w:rsidRDefault="00BA7E3D" w:rsidP="00C171CF">
                            <w:pPr>
                              <w:spacing w:line="216" w:lineRule="auto"/>
                              <w:jc w:val="center"/>
                              <w:rPr>
                                <w:b/>
                                <w:bCs/>
                                <w:sz w:val="18"/>
                                <w:szCs w:val="22"/>
                              </w:rPr>
                            </w:pPr>
                          </w:p>
                        </w:txbxContent>
                      </wps:txbx>
                      <wps:bodyPr rot="0" spcFirstLastPara="0" vertOverflow="overflow" horzOverflow="overflow" vert="horz" wrap="square" lIns="182880" tIns="18288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8B66B" id="Text Box 25" o:spid="_x0000_s1030" type="#_x0000_t202" style="position:absolute;margin-left:92.8pt;margin-top:235.8pt;width:2in;height:488.65pt;z-index:251624448;visibility:visible;mso-wrap-style:square;mso-width-percent:0;mso-height-percent:0;mso-wrap-distance-left:21.6pt;mso-wrap-distance-top:0;mso-wrap-distance-right:0;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" fillcolor="#b0dbff" stroked="f" strokeweight=".5pt">
                <v:fill opacity="19789f"/>
                <v:textbox inset="14.4pt,14.4pt,14.4pt">
                  <w:txbxContent>
                    <w:p w14:paraId="2B1EE17F" w14:textId="77777777" w:rsidR="00BA7E3D" w:rsidRDefault="00BA7E3D" w:rsidP="00C171CF">
                      <w:pPr>
                        <w:spacing w:after="160" w:line="240" w:lineRule="auto"/>
                        <w:jc w:val="center"/>
                        <w:rPr>
                          <w:rStyle w:val="Heading2Char"/>
                          <w:b w:val="0"/>
                          <w:bCs/>
                          <w:sz w:val="48"/>
                          <w:szCs w:val="40"/>
                        </w:rPr>
                      </w:pPr>
                      <w:r>
                        <w:rPr>
                          <w:noProof/>
                        </w:rPr>
                        <w:drawing>
                          <wp:inline distT="0" distB="0" distL="0" distR="0" wp14:anchorId="27FA820A" wp14:editId="0C1EECC7">
                            <wp:extent cx="515620" cy="64008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7"/>
                                    <a:stretch>
                                      <a:fillRect/>
                                    </a:stretch>
                                  </pic:blipFill>
                                  <pic:spPr>
                                    <a:xfrm>
                                      <a:off x="0" y="0"/>
                                      <a:ext cx="515620" cy="640080"/>
                                    </a:xfrm>
                                    <a:prstGeom prst="rect">
                                      <a:avLst/>
                                    </a:prstGeom>
                                  </pic:spPr>
                                </pic:pic>
                              </a:graphicData>
                            </a:graphic>
                          </wp:inline>
                        </w:drawing>
                      </w:r>
                    </w:p>
                    <w:p w14:paraId="5ABD8CF4" w14:textId="0DAE15D7" w:rsidR="00BA7E3D" w:rsidRPr="0052756B" w:rsidRDefault="00BA7E3D" w:rsidP="00700055">
                      <w:pPr>
                        <w:pStyle w:val="BlueBoxTitleStyle"/>
                      </w:pPr>
                      <w:r w:rsidRPr="0052756B">
                        <w:t xml:space="preserve">[County name] </w:t>
                      </w:r>
                      <w:r>
                        <w:br/>
                      </w:r>
                      <w:r w:rsidRPr="0052756B">
                        <w:t>County</w:t>
                      </w:r>
                    </w:p>
                    <w:p w14:paraId="34D55D99" w14:textId="77777777" w:rsidR="00BA7E3D" w:rsidRPr="0052756B" w:rsidRDefault="00BA7E3D" w:rsidP="00700055">
                      <w:pPr>
                        <w:pStyle w:val="BlueBoxTitleStyle"/>
                      </w:pPr>
                      <w:r w:rsidRPr="0052756B">
                        <w:t>High Level Successes</w:t>
                      </w:r>
                    </w:p>
                    <w:p w14:paraId="7874766B" w14:textId="4BCFDAA3" w:rsidR="00BA7E3D" w:rsidRPr="00115432" w:rsidRDefault="00BA7E3D" w:rsidP="00115432">
                      <w:pPr>
                        <w:pStyle w:val="BlueBoxLineStyle"/>
                      </w:pPr>
                      <w:r w:rsidRPr="00115432">
                        <w:t>_____________</w:t>
                      </w:r>
                      <w:r w:rsidR="00A151C0" w:rsidRPr="00115432">
                        <w:t>____</w:t>
                      </w:r>
                    </w:p>
                    <w:p w14:paraId="26EFDDC9" w14:textId="38EEEC94" w:rsidR="00BA7E3D" w:rsidRPr="00463112" w:rsidRDefault="00BA7E3D" w:rsidP="00463112">
                      <w:pPr>
                        <w:pStyle w:val="BlueBoxand"/>
                      </w:pPr>
                      <w:r w:rsidRPr="00463112">
                        <w:rPr>
                          <w:rStyle w:val="Heading2Char"/>
                          <w:rFonts w:eastAsiaTheme="minorEastAsia" w:cstheme="minorBidi"/>
                          <w:b/>
                          <w:caps w:val="0"/>
                          <w:color w:val="222559"/>
                        </w:rPr>
                        <w:t>XX%</w:t>
                      </w:r>
                    </w:p>
                    <w:p w14:paraId="5B1C25AF" w14:textId="10593524" w:rsidR="00BA7E3D" w:rsidRPr="005362AE" w:rsidRDefault="00BA7E3D" w:rsidP="00463112">
                      <w:pPr>
                        <w:pStyle w:val="BlueBoxTextStyle"/>
                      </w:pPr>
                      <w:r>
                        <w:t>Increase in number of</w:t>
                      </w:r>
                      <w:r w:rsidRPr="005362AE">
                        <w:t xml:space="preserve"> children placed in </w:t>
                      </w:r>
                      <w:r>
                        <w:t>kinship care</w:t>
                      </w:r>
                    </w:p>
                    <w:p w14:paraId="61DE9738" w14:textId="0F3D0994" w:rsidR="00BA7E3D" w:rsidRPr="00463112" w:rsidRDefault="00BA7E3D" w:rsidP="00463112">
                      <w:pPr>
                        <w:pStyle w:val="BlueBoxand"/>
                      </w:pPr>
                      <w:r w:rsidRPr="00463112">
                        <w:rPr>
                          <w:rStyle w:val="Heading2Char"/>
                          <w:rFonts w:eastAsiaTheme="minorEastAsia" w:cstheme="minorBidi"/>
                          <w:b/>
                          <w:caps w:val="0"/>
                          <w:color w:val="222559"/>
                        </w:rPr>
                        <w:t>XX</w:t>
                      </w:r>
                    </w:p>
                    <w:p w14:paraId="335C27B8" w14:textId="77777777" w:rsidR="00BA7E3D" w:rsidRPr="005362AE" w:rsidRDefault="00BA7E3D" w:rsidP="00463112">
                      <w:pPr>
                        <w:pStyle w:val="BlueBoxTextStyle"/>
                      </w:pPr>
                      <w:r w:rsidRPr="005362AE">
                        <w:t>New Foster Families</w:t>
                      </w:r>
                    </w:p>
                    <w:p w14:paraId="716C98A7" w14:textId="215F9984" w:rsidR="00BA7E3D" w:rsidRPr="0055475D" w:rsidRDefault="00BA7E3D" w:rsidP="00463112">
                      <w:pPr>
                        <w:pStyle w:val="BlueBoxand"/>
                      </w:pPr>
                      <w:r w:rsidRPr="0055475D">
                        <w:t>XX</w:t>
                      </w:r>
                    </w:p>
                    <w:p w14:paraId="6E294490" w14:textId="2EECAF3E" w:rsidR="00BA7E3D" w:rsidRPr="005362AE" w:rsidRDefault="00BA7E3D" w:rsidP="00463112">
                      <w:pPr>
                        <w:pStyle w:val="BlueBoxTextStyle"/>
                      </w:pPr>
                      <w:r w:rsidRPr="005362AE">
                        <w:t xml:space="preserve">New supports </w:t>
                      </w:r>
                      <w:r>
                        <w:t>for</w:t>
                      </w:r>
                      <w:r w:rsidRPr="005362AE">
                        <w:t xml:space="preserve"> </w:t>
                      </w:r>
                      <w:r w:rsidRPr="005362AE">
                        <w:br/>
                        <w:t>all foster families</w:t>
                      </w:r>
                    </w:p>
                    <w:p w14:paraId="403838EE" w14:textId="5B6303F7" w:rsidR="00BA7E3D" w:rsidRPr="003641F2" w:rsidRDefault="00BA7E3D" w:rsidP="00463112">
                      <w:pPr>
                        <w:pStyle w:val="BlueBoxand"/>
                      </w:pPr>
                      <w:r w:rsidRPr="003641F2">
                        <w:rPr>
                          <w:rStyle w:val="Heading2Char"/>
                          <w:rFonts w:eastAsiaTheme="minorEastAsia" w:cstheme="minorBidi"/>
                          <w:b/>
                          <w:caps w:val="0"/>
                          <w:color w:val="222559"/>
                        </w:rPr>
                        <w:t>XX%</w:t>
                      </w:r>
                    </w:p>
                    <w:p w14:paraId="47ECDC99" w14:textId="6275089B" w:rsidR="00BA7E3D" w:rsidRPr="005362AE" w:rsidRDefault="00BA7E3D" w:rsidP="00463112">
                      <w:pPr>
                        <w:pStyle w:val="BlueBoxTextStyle"/>
                        <w:rPr>
                          <w:szCs w:val="18"/>
                        </w:rPr>
                      </w:pPr>
                      <w:r w:rsidRPr="005362AE">
                        <w:rPr>
                          <w:szCs w:val="18"/>
                        </w:rPr>
                        <w:t>Reduc</w:t>
                      </w:r>
                      <w:r>
                        <w:rPr>
                          <w:szCs w:val="18"/>
                        </w:rPr>
                        <w:t>tion in</w:t>
                      </w:r>
                      <w:r w:rsidRPr="005362AE">
                        <w:rPr>
                          <w:szCs w:val="18"/>
                        </w:rPr>
                        <w:t xml:space="preserve"> the number of children in foster care</w:t>
                      </w:r>
                    </w:p>
                    <w:p w14:paraId="64D7C720" w14:textId="7B63E6CD" w:rsidR="00BA7E3D" w:rsidRPr="00463112" w:rsidRDefault="00BA7E3D" w:rsidP="00463112">
                      <w:pPr>
                        <w:pStyle w:val="BlueBoxand"/>
                      </w:pPr>
                      <w:r w:rsidRPr="00463112">
                        <w:rPr>
                          <w:rStyle w:val="Heading2Char"/>
                          <w:rFonts w:eastAsiaTheme="minorEastAsia" w:cstheme="minorBidi"/>
                          <w:b/>
                          <w:caps w:val="0"/>
                          <w:color w:val="222559"/>
                        </w:rPr>
                        <w:t>X</w:t>
                      </w:r>
                    </w:p>
                    <w:p w14:paraId="44FF05E5" w14:textId="1EE5F02B" w:rsidR="00BA7E3D" w:rsidRPr="00463112" w:rsidRDefault="00BA7E3D" w:rsidP="00463112">
                      <w:pPr>
                        <w:pStyle w:val="BlueBoxTextStyle"/>
                      </w:pPr>
                      <w:r w:rsidRPr="00463112">
                        <w:t xml:space="preserve">New services were introduced to keep families safely together, ensure child well-being, and strengthen families,  </w:t>
                      </w:r>
                    </w:p>
                    <w:p w14:paraId="0691F1EB" w14:textId="77777777" w:rsidR="00BA7E3D" w:rsidRPr="001376C0" w:rsidRDefault="00BA7E3D" w:rsidP="00C171CF">
                      <w:pPr>
                        <w:spacing w:line="216" w:lineRule="auto"/>
                        <w:jc w:val="center"/>
                        <w:rPr>
                          <w:b/>
                          <w:bCs/>
                          <w:sz w:val="18"/>
                          <w:szCs w:val="22"/>
                        </w:rPr>
                      </w:pPr>
                    </w:p>
                  </w:txbxContent>
                </v:textbox>
                <w10:wrap type="square" anchorx="margin" anchory="page"/>
              </v:shape>
            </w:pict>
          </mc:Fallback>
        </mc:AlternateContent>
      </w:r>
      <w:r w:rsidR="00D42E95">
        <w:rPr>
          <w:noProof/>
        </w:rPr>
        <mc:AlternateContent>
          <mc:Choice Requires="wps">
            <w:drawing>
              <wp:anchor distT="0" distB="0" distL="114300" distR="114300" simplePos="0" relativeHeight="251611136" behindDoc="0" locked="0" layoutInCell="1" allowOverlap="1" wp14:anchorId="048DA441" wp14:editId="15BF7705">
                <wp:simplePos x="0" y="0"/>
                <wp:positionH relativeFrom="column">
                  <wp:posOffset>0</wp:posOffset>
                </wp:positionH>
                <wp:positionV relativeFrom="paragraph">
                  <wp:posOffset>281536</wp:posOffset>
                </wp:positionV>
                <wp:extent cx="5943600" cy="0"/>
                <wp:effectExtent l="0" t="0" r="12700" b="12700"/>
                <wp:wrapSquare wrapText="bothSides"/>
                <wp:docPr id="33" name="Straight Connector 33"/>
                <wp:cNvGraphicFramePr/>
                <a:graphic xmlns:a="http://schemas.openxmlformats.org/drawingml/2006/main">
                  <a:graphicData uri="http://schemas.microsoft.com/office/word/2010/wordprocessingShape">
                    <wps:wsp>
                      <wps:cNvCnPr/>
                      <wps:spPr>
                        <a:xfrm>
                          <a:off x="0" y="0"/>
                          <a:ext cx="5943600" cy="0"/>
                        </a:xfrm>
                        <a:prstGeom prst="line">
                          <a:avLst/>
                        </a:prstGeom>
                        <a:ln w="12700">
                          <a:solidFill>
                            <a:srgbClr val="97BFE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3889358C" id="Straight Connector 33" o:spid="_x0000_s1026" style="position:absolute;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2.15pt" to="468pt,2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" strokecolor="#97bfe5" strokeweight="1pt">
                <w10:wrap type="square"/>
              </v:line>
            </w:pict>
          </mc:Fallback>
        </mc:AlternateContent>
      </w:r>
      <w:r w:rsidR="005362AE">
        <w:t>Overview</w:t>
      </w:r>
      <w:r w:rsidR="005362AE" w:rsidRPr="00DE268B">
        <w:t xml:space="preserve"> </w:t>
      </w:r>
      <w:r w:rsidR="005362AE">
        <w:t>of [County Name] County</w:t>
      </w:r>
    </w:p>
    <w:p w14:paraId="62DB3143" w14:textId="77777777" w:rsidR="006E0DBF" w:rsidRDefault="006E0DBF" w:rsidP="006E7998">
      <w:pPr>
        <w:pStyle w:val="Removethistext"/>
      </w:pPr>
      <w:r>
        <w:t>PART 1: OVERVIEW &amp; BACKGROUND</w:t>
      </w:r>
    </w:p>
    <w:p w14:paraId="57ED93B6" w14:textId="557E2195" w:rsidR="008608E1" w:rsidRDefault="001E6436" w:rsidP="006E7998">
      <w:pPr>
        <w:pStyle w:val="Removethistext"/>
      </w:pPr>
      <w:r w:rsidRPr="006E7998">
        <w:t xml:space="preserve">Your </w:t>
      </w:r>
      <w:r w:rsidR="00F216FD" w:rsidRPr="006E7998">
        <w:t xml:space="preserve">introduction </w:t>
      </w:r>
      <w:r w:rsidR="003A3F8F" w:rsidRPr="006E7998">
        <w:t>can be</w:t>
      </w:r>
      <w:r w:rsidR="001B3810" w:rsidRPr="006E7998">
        <w:t xml:space="preserve"> a brief summary o</w:t>
      </w:r>
      <w:r w:rsidR="004D0587" w:rsidRPr="006E7998">
        <w:t xml:space="preserve">f </w:t>
      </w:r>
      <w:r w:rsidR="001B3810" w:rsidRPr="006E7998">
        <w:t>the high</w:t>
      </w:r>
      <w:r w:rsidR="00E0539D" w:rsidRPr="006E7998">
        <w:t>-</w:t>
      </w:r>
      <w:r w:rsidR="001B3810" w:rsidRPr="006E7998">
        <w:t xml:space="preserve">level successes </w:t>
      </w:r>
      <w:r w:rsidRPr="006E7998">
        <w:t>your county has achieved</w:t>
      </w:r>
      <w:r w:rsidR="004D0587" w:rsidRPr="006E7998">
        <w:t>, some context about Family First as the impetus for the reform, and other important county factors that led to these successes.</w:t>
      </w:r>
      <w:r w:rsidR="008608E1" w:rsidRPr="006E7998">
        <w:t xml:space="preserve"> </w:t>
      </w:r>
    </w:p>
    <w:p w14:paraId="1A947398" w14:textId="77777777" w:rsidR="00DD586B" w:rsidRDefault="006E7998" w:rsidP="00273C67">
      <w:pPr>
        <w:pStyle w:val="Removethistext"/>
        <w:spacing w:after="0"/>
      </w:pPr>
      <w:r w:rsidRPr="006E7998">
        <w:rPr>
          <w:b/>
        </w:rPr>
        <w:t>The general outline for this section can be:</w:t>
      </w:r>
    </w:p>
    <w:p w14:paraId="78B0CA5D" w14:textId="794D3CD9" w:rsidR="00DD586B" w:rsidRPr="00DD586B" w:rsidRDefault="006E7998" w:rsidP="00B90D5D">
      <w:pPr>
        <w:pStyle w:val="ItemList"/>
      </w:pPr>
      <w:r w:rsidRPr="00DD586B">
        <w:t>High level successes</w:t>
      </w:r>
    </w:p>
    <w:p w14:paraId="2CA071CE" w14:textId="4AAA339D" w:rsidR="00DD586B" w:rsidRPr="00DD586B" w:rsidRDefault="006E7998" w:rsidP="00B90D5D">
      <w:pPr>
        <w:pStyle w:val="ItemList"/>
      </w:pPr>
      <w:r w:rsidRPr="00DD586B">
        <w:t xml:space="preserve">Brief description of Family First legislation </w:t>
      </w:r>
    </w:p>
    <w:p w14:paraId="44916831" w14:textId="4D0FA9D6" w:rsidR="00DD586B" w:rsidRPr="00DD586B" w:rsidRDefault="00273C67" w:rsidP="00B90D5D">
      <w:pPr>
        <w:pStyle w:val="ItemList"/>
      </w:pPr>
      <w:r>
        <w:t>Important</w:t>
      </w:r>
      <w:r w:rsidR="006E7998" w:rsidRPr="00DD586B">
        <w:t xml:space="preserve"> policy context for changes in the county</w:t>
      </w:r>
    </w:p>
    <w:p w14:paraId="237398DF" w14:textId="7CB66C93" w:rsidR="006E7998" w:rsidRPr="00DD586B" w:rsidRDefault="006E7998" w:rsidP="00B90D5D">
      <w:pPr>
        <w:pStyle w:val="ItemList"/>
      </w:pPr>
      <w:r w:rsidRPr="00DD586B">
        <w:t>Concluding with a short paragraph that previews what</w:t>
      </w:r>
      <w:r w:rsidR="00DD586B" w:rsidRPr="00DD586B">
        <w:t xml:space="preserve"> </w:t>
      </w:r>
      <w:r w:rsidRPr="00DD586B">
        <w:t>the reader can anticipate in the sections ahead.</w:t>
      </w:r>
    </w:p>
    <w:p w14:paraId="3607EB8F" w14:textId="0CBB61ED" w:rsidR="00DD586B" w:rsidRDefault="00DD586B" w:rsidP="00273C67">
      <w:pPr>
        <w:pStyle w:val="Removethistext"/>
        <w:spacing w:before="120"/>
      </w:pPr>
      <w:r>
        <w:t xml:space="preserve">In addition to summarizing </w:t>
      </w:r>
      <w:r w:rsidR="006E7998">
        <w:t>your h</w:t>
      </w:r>
      <w:r w:rsidR="006E7998" w:rsidRPr="003B6B6F">
        <w:t>igh</w:t>
      </w:r>
      <w:r w:rsidR="006E7998">
        <w:t>-</w:t>
      </w:r>
      <w:r w:rsidR="006E7998" w:rsidRPr="003B6B6F">
        <w:t>level successes</w:t>
      </w:r>
      <w:r>
        <w:t xml:space="preserve"> </w:t>
      </w:r>
      <w:r w:rsidR="006E7998">
        <w:t xml:space="preserve">in </w:t>
      </w:r>
      <w:r>
        <w:t>a</w:t>
      </w:r>
      <w:r w:rsidR="006E7998">
        <w:t xml:space="preserve"> paragraph</w:t>
      </w:r>
      <w:r>
        <w:t>,</w:t>
      </w:r>
      <w:r w:rsidR="00273C67">
        <w:t xml:space="preserve"> </w:t>
      </w:r>
      <w:r>
        <w:t>share your data points/stats in the</w:t>
      </w:r>
      <w:r w:rsidR="006E7998">
        <w:t xml:space="preserve"> pre-formatted </w:t>
      </w:r>
      <w:r>
        <w:t xml:space="preserve">blue </w:t>
      </w:r>
      <w:r w:rsidR="006E7998">
        <w:t>box to your right</w:t>
      </w:r>
      <w:r w:rsidR="00832DAC">
        <w:t xml:space="preserve"> or use other </w:t>
      </w:r>
      <w:hyperlink w:anchor="Stats" w:history="1">
        <w:r w:rsidR="00832DAC" w:rsidRPr="00832DAC">
          <w:rPr>
            <w:rStyle w:val="Hyperlink"/>
            <w:i/>
            <w:iCs/>
          </w:rPr>
          <w:t>preformatted elements</w:t>
        </w:r>
      </w:hyperlink>
      <w:r w:rsidR="00832DAC">
        <w:t>, found on the last page of the template</w:t>
      </w:r>
      <w:r w:rsidR="006E7998">
        <w:t>.</w:t>
      </w:r>
    </w:p>
    <w:p w14:paraId="224FD873" w14:textId="18ACBE29" w:rsidR="006E7998" w:rsidRPr="00DD586B" w:rsidRDefault="00DD586B" w:rsidP="00273C67">
      <w:pPr>
        <w:pStyle w:val="Removethistext"/>
        <w:spacing w:after="0"/>
      </w:pPr>
      <w:r w:rsidRPr="00DD586B">
        <w:rPr>
          <w:b/>
          <w:bCs/>
        </w:rPr>
        <w:t>High-level successes may include:</w:t>
      </w:r>
    </w:p>
    <w:p w14:paraId="6C2F7FFA" w14:textId="77777777" w:rsidR="006E7998" w:rsidRPr="00273C67" w:rsidRDefault="006E7998" w:rsidP="00B90D5D">
      <w:pPr>
        <w:pStyle w:val="ItemList"/>
      </w:pPr>
      <w:r w:rsidRPr="00273C67">
        <w:t>Reducing the number of children in foster care (from ___ to ____)</w:t>
      </w:r>
    </w:p>
    <w:p w14:paraId="754D8F9B" w14:textId="77777777" w:rsidR="006E7998" w:rsidRPr="00273C67" w:rsidRDefault="006E7998" w:rsidP="00B90D5D">
      <w:pPr>
        <w:pStyle w:val="ItemList"/>
      </w:pPr>
      <w:r w:rsidRPr="00273C67">
        <w:t>Increasing the number of children in kinship care (from _____ to ______)</w:t>
      </w:r>
    </w:p>
    <w:p w14:paraId="3B8B1BD4" w14:textId="77777777" w:rsidR="006E7998" w:rsidRPr="00273C67" w:rsidRDefault="006E7998" w:rsidP="00B90D5D">
      <w:pPr>
        <w:pStyle w:val="ItemList"/>
      </w:pPr>
      <w:r w:rsidRPr="00273C67">
        <w:t>Recruiting and supporting foster families (# of families recruited or new supports in place)</w:t>
      </w:r>
    </w:p>
    <w:p w14:paraId="62B76ADB" w14:textId="77777777" w:rsidR="006E7998" w:rsidRPr="00273C67" w:rsidRDefault="006E7998" w:rsidP="00B90D5D">
      <w:pPr>
        <w:pStyle w:val="ItemList"/>
      </w:pPr>
      <w:r w:rsidRPr="00273C67">
        <w:t>Decreasing the use of group care (from _____ to _______)</w:t>
      </w:r>
    </w:p>
    <w:p w14:paraId="6AA27941" w14:textId="39220519" w:rsidR="00273C67" w:rsidRDefault="006E7998" w:rsidP="00B90D5D">
      <w:pPr>
        <w:pStyle w:val="ItemList"/>
      </w:pPr>
      <w:r w:rsidRPr="00273C67">
        <w:t>Introducing new services to strengthen families, keep them safely together and ensure child well-being</w:t>
      </w:r>
    </w:p>
    <w:p w14:paraId="1840BC66" w14:textId="58C48D54" w:rsidR="00273C67" w:rsidRPr="00273C67" w:rsidRDefault="00273C67" w:rsidP="00273C67">
      <w:pPr>
        <w:pStyle w:val="Removethistext"/>
        <w:spacing w:before="240"/>
        <w:rPr>
          <w:b/>
          <w:bCs/>
        </w:rPr>
      </w:pPr>
      <w:r w:rsidRPr="00273C67">
        <w:rPr>
          <w:b/>
          <w:bCs/>
        </w:rPr>
        <w:t>Brief description of Family First legislation</w:t>
      </w:r>
      <w:r>
        <w:rPr>
          <w:b/>
          <w:bCs/>
        </w:rPr>
        <w:t>:</w:t>
      </w:r>
      <w:r w:rsidRPr="00273C67">
        <w:rPr>
          <w:b/>
          <w:bCs/>
        </w:rPr>
        <w:t xml:space="preserve"> </w:t>
      </w:r>
      <w:r>
        <w:t>Below is boilerplate language that can be adapted for each agency.</w:t>
      </w:r>
    </w:p>
    <w:p w14:paraId="0688495C" w14:textId="77777777" w:rsidR="00273C67" w:rsidRDefault="00273C67" w:rsidP="00273C67">
      <w:pPr>
        <w:pStyle w:val="Removethistext"/>
      </w:pPr>
      <w:r w:rsidRPr="00273C67">
        <w:rPr>
          <w:highlight w:val="lightGray"/>
        </w:rPr>
        <w:t xml:space="preserve">The Family First Prevention Services Act was enacted by the U.S. Congress in February 2018.  The Act is designed to ensure that children in foster care have every opportunity to be placed in a family-based setting, preferably with kin, and that institutional care is only used as a short- </w:t>
      </w:r>
      <w:r w:rsidRPr="00273C67">
        <w:rPr>
          <w:highlight w:val="lightGray"/>
        </w:rPr>
        <w:lastRenderedPageBreak/>
        <w:t>term option to address a therapeutic need.  Family First also opens up federal funding to prevent children’s entry into foster care by providing families with high-intensity, evidence-based prevention services.</w:t>
      </w:r>
    </w:p>
    <w:p w14:paraId="24FD1411" w14:textId="470E2040" w:rsidR="00273C67" w:rsidRPr="00273C67" w:rsidRDefault="00273C67" w:rsidP="00B90D5D">
      <w:pPr>
        <w:pStyle w:val="Removethistext"/>
        <w:spacing w:after="0"/>
        <w:rPr>
          <w:b/>
          <w:bCs/>
        </w:rPr>
      </w:pPr>
      <w:r w:rsidRPr="00273C67">
        <w:rPr>
          <w:b/>
          <w:bCs/>
        </w:rPr>
        <w:t>Important policy context for changes in the county</w:t>
      </w:r>
      <w:r>
        <w:rPr>
          <w:b/>
          <w:bCs/>
        </w:rPr>
        <w:t>:</w:t>
      </w:r>
    </w:p>
    <w:p w14:paraId="32039E47" w14:textId="77777777" w:rsidR="00273C67" w:rsidRPr="00B90D5D" w:rsidRDefault="00273C67" w:rsidP="00B90D5D">
      <w:pPr>
        <w:pStyle w:val="ItemList"/>
      </w:pPr>
      <w:r w:rsidRPr="00B90D5D">
        <w:t>New or supportive leadership</w:t>
      </w:r>
    </w:p>
    <w:p w14:paraId="4FDBCF40" w14:textId="77777777" w:rsidR="00273C67" w:rsidRPr="00B90D5D" w:rsidRDefault="00273C67" w:rsidP="00B90D5D">
      <w:pPr>
        <w:pStyle w:val="ItemList"/>
      </w:pPr>
      <w:r w:rsidRPr="00B90D5D">
        <w:t>Support from a Family First coordinator</w:t>
      </w:r>
    </w:p>
    <w:p w14:paraId="3EAAB2B3" w14:textId="77777777" w:rsidR="00273C67" w:rsidRPr="00B90D5D" w:rsidRDefault="00273C67" w:rsidP="00B90D5D">
      <w:pPr>
        <w:pStyle w:val="ItemList"/>
      </w:pPr>
      <w:r w:rsidRPr="00B90D5D">
        <w:t>External support from the county legislature, consultants, or foundations</w:t>
      </w:r>
    </w:p>
    <w:p w14:paraId="58D73675" w14:textId="77777777" w:rsidR="00273C67" w:rsidRPr="00B90D5D" w:rsidRDefault="00273C67" w:rsidP="00B90D5D">
      <w:pPr>
        <w:pStyle w:val="ItemList"/>
        <w:spacing w:after="240"/>
      </w:pPr>
      <w:r w:rsidRPr="00B90D5D">
        <w:t>County budget issues, such as the need to reduce the cost of placement or an increase in county budget to support reform efforts</w:t>
      </w:r>
    </w:p>
    <w:p w14:paraId="1510B0C8" w14:textId="364C6E95" w:rsidR="00B90D5D" w:rsidRPr="00B90D5D" w:rsidRDefault="00B90D5D" w:rsidP="00B90D5D">
      <w:pPr>
        <w:pStyle w:val="Removethistext"/>
      </w:pPr>
      <w:r w:rsidRPr="00B90D5D">
        <w:rPr>
          <w:b/>
          <w:bCs/>
        </w:rPr>
        <w:t>Short paragraph that previews what the reader can anticipate in the sections ahead:</w:t>
      </w:r>
      <w:r w:rsidRPr="00B90D5D">
        <w:t xml:space="preserve">  Below is boilerplate language that can be adapted for each agency:</w:t>
      </w:r>
    </w:p>
    <w:p w14:paraId="5143D02A" w14:textId="4CFB85F2" w:rsidR="00B90D5D" w:rsidRPr="00B90D5D" w:rsidRDefault="00B90D5D" w:rsidP="00B90D5D">
      <w:pPr>
        <w:pStyle w:val="Removethistext"/>
      </w:pPr>
      <w:r w:rsidRPr="00B90D5D">
        <w:rPr>
          <w:highlight w:val="lightGray"/>
        </w:rPr>
        <w:t>This document is an effort to share our county’s journey toward Family First Readiness—a story that is still being written. It explores what makes our county unique, the strengths we brought to this evolution, and the starting point from which we began our reform efforts. It shares the key strategies ________ County put in place to implement the requirements of Family First and how those strategies are helping the county move closer to a future where every child lives with their family.  It also shares the work that has yet to be done to achieve Family First goals in hopes our county can find new resources, new partnerships, and new voices to support its work on behalf of children and families in _______ County</w:t>
      </w:r>
    </w:p>
    <w:p w14:paraId="439111A7" w14:textId="77777777" w:rsidR="00994676" w:rsidRDefault="00994676" w:rsidP="006E7998">
      <w:pPr>
        <w:pStyle w:val="Removethistext"/>
      </w:pPr>
    </w:p>
    <w:p w14:paraId="0A89310B" w14:textId="77777777" w:rsidR="00811600" w:rsidRPr="004D0587" w:rsidRDefault="00811600" w:rsidP="00972ADD">
      <w:pPr>
        <w:rPr>
          <w:highlight w:val="lightGray"/>
        </w:rPr>
      </w:pPr>
    </w:p>
    <w:p w14:paraId="1C00D095" w14:textId="77777777" w:rsidR="002B26F8" w:rsidRPr="002B26F8" w:rsidRDefault="002B26F8" w:rsidP="00972ADD"/>
    <w:p w14:paraId="374DA266" w14:textId="02B073DE" w:rsidR="00C171CF" w:rsidRPr="0071683C" w:rsidRDefault="00C171CF" w:rsidP="0071683C">
      <w:pPr>
        <w:pStyle w:val="Removethistext"/>
      </w:pPr>
      <w:r>
        <w:rPr>
          <w:b/>
          <w:bCs/>
        </w:rPr>
        <w:br w:type="page"/>
      </w:r>
      <w:r w:rsidR="00917B49">
        <w:rPr>
          <w:b/>
          <w:bCs/>
        </w:rPr>
        <w:lastRenderedPageBreak/>
        <w:t xml:space="preserve">TIP* </w:t>
      </w:r>
      <w:r w:rsidR="00917B49">
        <w:t xml:space="preserve">You can delete the “Page Break” added here </w:t>
      </w:r>
      <w:r w:rsidR="00786FEB">
        <w:t>once you’ve finalized your text.</w:t>
      </w:r>
    </w:p>
    <w:p w14:paraId="221682E8" w14:textId="3B56483D" w:rsidR="00304FCB" w:rsidRDefault="00DC4E84" w:rsidP="00304FCB">
      <w:pPr>
        <w:pStyle w:val="Heading1"/>
        <w:spacing w:after="360"/>
      </w:pPr>
      <w:r>
        <w:rPr>
          <w:noProof/>
        </w:rPr>
        <w:drawing>
          <wp:anchor distT="0" distB="0" distL="114300" distR="114300" simplePos="0" relativeHeight="251650048" behindDoc="0" locked="0" layoutInCell="1" allowOverlap="1" wp14:anchorId="347B966D" wp14:editId="6D45C90A">
            <wp:simplePos x="0" y="0"/>
            <wp:positionH relativeFrom="column">
              <wp:posOffset>1371600</wp:posOffset>
            </wp:positionH>
            <wp:positionV relativeFrom="paragraph">
              <wp:posOffset>369651</wp:posOffset>
            </wp:positionV>
            <wp:extent cx="828040" cy="821740"/>
            <wp:effectExtent l="0" t="0" r="0" b="0"/>
            <wp:wrapNone/>
            <wp:docPr id="198" name="Chart 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r w:rsidR="00B14AE2">
        <w:rPr>
          <w:noProof/>
        </w:rPr>
        <mc:AlternateContent>
          <mc:Choice Requires="wps">
            <w:drawing>
              <wp:anchor distT="0" distB="0" distL="114300" distR="114300" simplePos="0" relativeHeight="251632640" behindDoc="0" locked="0" layoutInCell="1" allowOverlap="1" wp14:anchorId="7D43D41F" wp14:editId="293E76C0">
                <wp:simplePos x="0" y="0"/>
                <wp:positionH relativeFrom="column">
                  <wp:posOffset>0</wp:posOffset>
                </wp:positionH>
                <wp:positionV relativeFrom="paragraph">
                  <wp:posOffset>297511</wp:posOffset>
                </wp:positionV>
                <wp:extent cx="5943600" cy="0"/>
                <wp:effectExtent l="0" t="0" r="12700" b="12700"/>
                <wp:wrapSquare wrapText="bothSides"/>
                <wp:docPr id="151" name="Straight Connector 151"/>
                <wp:cNvGraphicFramePr/>
                <a:graphic xmlns:a="http://schemas.openxmlformats.org/drawingml/2006/main">
                  <a:graphicData uri="http://schemas.microsoft.com/office/word/2010/wordprocessingShape">
                    <wps:wsp>
                      <wps:cNvCnPr/>
                      <wps:spPr>
                        <a:xfrm>
                          <a:off x="0" y="0"/>
                          <a:ext cx="5943600" cy="0"/>
                        </a:xfrm>
                        <a:prstGeom prst="line">
                          <a:avLst/>
                        </a:prstGeom>
                        <a:ln w="12700">
                          <a:solidFill>
                            <a:srgbClr val="97BFE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14746ED2" id="Straight Connector 151" o:spid="_x0000_s1026" style="position:absolute;z-index:25163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3.45pt" to="468pt,2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" strokecolor="#97bfe5" strokeweight="1pt">
                <w10:wrap type="square"/>
              </v:line>
            </w:pict>
          </mc:Fallback>
        </mc:AlternateContent>
      </w:r>
      <w:r w:rsidR="006D685D">
        <w:rPr>
          <w:noProof/>
        </w:rPr>
        <w:drawing>
          <wp:anchor distT="0" distB="0" distL="114300" distR="114300" simplePos="0" relativeHeight="251627520" behindDoc="0" locked="0" layoutInCell="1" allowOverlap="1" wp14:anchorId="435BF2F1" wp14:editId="5C5E6FCD">
            <wp:simplePos x="0" y="0"/>
            <wp:positionH relativeFrom="column">
              <wp:posOffset>-119270</wp:posOffset>
            </wp:positionH>
            <wp:positionV relativeFrom="paragraph">
              <wp:posOffset>381663</wp:posOffset>
            </wp:positionV>
            <wp:extent cx="828040" cy="821165"/>
            <wp:effectExtent l="0" t="0" r="0" b="0"/>
            <wp:wrapNone/>
            <wp:docPr id="109" name="Chart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r w:rsidR="00F862BD">
        <w:t xml:space="preserve">[Name] County </w:t>
      </w:r>
      <w:r w:rsidR="00D72E1D">
        <w:t>Context</w:t>
      </w:r>
      <w:r w:rsidR="00304FCB">
        <w:rPr>
          <w:noProof/>
        </w:rPr>
        <mc:AlternateContent>
          <mc:Choice Requires="wps">
            <w:drawing>
              <wp:anchor distT="0" distB="0" distL="114300" distR="114300" simplePos="0" relativeHeight="251679744" behindDoc="0" locked="0" layoutInCell="1" allowOverlap="1" wp14:anchorId="6EABEC80" wp14:editId="2DF3F353">
                <wp:simplePos x="0" y="0"/>
                <wp:positionH relativeFrom="column">
                  <wp:posOffset>0</wp:posOffset>
                </wp:positionH>
                <wp:positionV relativeFrom="paragraph">
                  <wp:posOffset>297511</wp:posOffset>
                </wp:positionV>
                <wp:extent cx="5943600" cy="0"/>
                <wp:effectExtent l="0" t="0" r="12700" b="12700"/>
                <wp:wrapSquare wrapText="bothSides"/>
                <wp:docPr id="1" name="Straight Connector 1"/>
                <wp:cNvGraphicFramePr/>
                <a:graphic xmlns:a="http://schemas.openxmlformats.org/drawingml/2006/main">
                  <a:graphicData uri="http://schemas.microsoft.com/office/word/2010/wordprocessingShape">
                    <wps:wsp>
                      <wps:cNvCnPr/>
                      <wps:spPr>
                        <a:xfrm>
                          <a:off x="0" y="0"/>
                          <a:ext cx="5943600" cy="0"/>
                        </a:xfrm>
                        <a:prstGeom prst="line">
                          <a:avLst/>
                        </a:prstGeom>
                        <a:ln w="12700">
                          <a:solidFill>
                            <a:srgbClr val="97BFE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7417D05" id="Straight Connector 1" o:spid="_x0000_s1026" style="position:absolute;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3.45pt" to="468pt,2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" strokecolor="#97bfe5" strokeweight="1pt">
                <w10:wrap type="square"/>
              </v:line>
            </w:pict>
          </mc:Fallback>
        </mc:AlternateContent>
      </w:r>
    </w:p>
    <w:p w14:paraId="54A8C550" w14:textId="77777777" w:rsidR="00304FCB" w:rsidRDefault="00304FCB" w:rsidP="00304FCB">
      <w:pPr>
        <w:pStyle w:val="PlaceholderLanguage"/>
      </w:pPr>
      <w:r>
        <w:rPr>
          <w:noProof/>
        </w:rPr>
        <mc:AlternateContent>
          <mc:Choice Requires="wps">
            <w:drawing>
              <wp:anchor distT="0" distB="0" distL="114300" distR="114300" simplePos="0" relativeHeight="251681792" behindDoc="0" locked="0" layoutInCell="1" allowOverlap="1" wp14:anchorId="234688BE" wp14:editId="02CA878E">
                <wp:simplePos x="0" y="0"/>
                <wp:positionH relativeFrom="column">
                  <wp:posOffset>9632</wp:posOffset>
                </wp:positionH>
                <wp:positionV relativeFrom="paragraph">
                  <wp:posOffset>36715</wp:posOffset>
                </wp:positionV>
                <wp:extent cx="2193925" cy="548640"/>
                <wp:effectExtent l="0" t="0" r="3175" b="0"/>
                <wp:wrapNone/>
                <wp:docPr id="86" name="Text Box 86"/>
                <wp:cNvGraphicFramePr/>
                <a:graphic xmlns:a="http://schemas.openxmlformats.org/drawingml/2006/main">
                  <a:graphicData uri="http://schemas.microsoft.com/office/word/2010/wordprocessingShape">
                    <wps:wsp>
                      <wps:cNvSpPr txBox="1"/>
                      <wps:spPr>
                        <a:xfrm>
                          <a:off x="0" y="0"/>
                          <a:ext cx="2193925" cy="548640"/>
                        </a:xfrm>
                        <a:prstGeom prst="rect">
                          <a:avLst/>
                        </a:prstGeom>
                        <a:noFill/>
                        <a:ln w="6350">
                          <a:noFill/>
                        </a:ln>
                      </wps:spPr>
                      <wps:txbx>
                        <w:txbxContent>
                          <w:p w14:paraId="1D72DA5C" w14:textId="77777777" w:rsidR="00BA7E3D" w:rsidRPr="00BE0E8B" w:rsidRDefault="00BA7E3D" w:rsidP="00700055">
                            <w:pPr>
                              <w:pStyle w:val="Heading2"/>
                            </w:pPr>
                            <w:r w:rsidRPr="00F1104F">
                              <w:t xml:space="preserve">Pop. </w:t>
                            </w:r>
                            <w:r>
                              <w:t>101</w:t>
                            </w:r>
                            <w:r w:rsidRPr="00BE0E8B">
                              <w:t>,</w:t>
                            </w:r>
                            <w:r>
                              <w:t>7</w:t>
                            </w:r>
                            <w:r w:rsidRPr="00BE0E8B">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34688BE" id="Text Box 86" o:spid="_x0000_s1031" type="#_x0000_t202" style="position:absolute;margin-left:.75pt;margin-top:2.9pt;width:172.75pt;height:43.2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" filled="f" stroked="f" strokeweight=".5pt">
                <v:textbox inset="0,0,0,0">
                  <w:txbxContent>
                    <w:p w14:paraId="1D72DA5C" w14:textId="77777777" w:rsidR="00BA7E3D" w:rsidRPr="00BE0E8B" w:rsidRDefault="00BA7E3D" w:rsidP="00700055">
                      <w:pPr>
                        <w:pStyle w:val="Heading2"/>
                      </w:pPr>
                      <w:r w:rsidRPr="00F1104F">
                        <w:t xml:space="preserve">Pop. </w:t>
                      </w:r>
                      <w:r>
                        <w:t>101</w:t>
                      </w:r>
                      <w:r w:rsidRPr="00BE0E8B">
                        <w:t>,</w:t>
                      </w:r>
                      <w:r>
                        <w:t>7</w:t>
                      </w:r>
                      <w:r w:rsidRPr="00BE0E8B">
                        <w:t>00</w:t>
                      </w:r>
                    </w:p>
                  </w:txbxContent>
                </v:textbox>
              </v:shape>
            </w:pict>
          </mc:Fallback>
        </mc:AlternateContent>
      </w:r>
      <w:r>
        <w:rPr>
          <w:noProof/>
        </w:rPr>
        <mc:AlternateContent>
          <mc:Choice Requires="wps">
            <w:drawing>
              <wp:anchor distT="0" distB="0" distL="114300" distR="114300" simplePos="0" relativeHeight="251685888" behindDoc="0" locked="0" layoutInCell="1" allowOverlap="1" wp14:anchorId="555F81E6" wp14:editId="2EBF023E">
                <wp:simplePos x="0" y="0"/>
                <wp:positionH relativeFrom="column">
                  <wp:posOffset>2420041</wp:posOffset>
                </wp:positionH>
                <wp:positionV relativeFrom="paragraph">
                  <wp:posOffset>28492</wp:posOffset>
                </wp:positionV>
                <wp:extent cx="1285240" cy="467995"/>
                <wp:effectExtent l="0" t="0" r="0" b="1905"/>
                <wp:wrapNone/>
                <wp:docPr id="97" name="Text Box 97"/>
                <wp:cNvGraphicFramePr/>
                <a:graphic xmlns:a="http://schemas.openxmlformats.org/drawingml/2006/main">
                  <a:graphicData uri="http://schemas.microsoft.com/office/word/2010/wordprocessingShape">
                    <wps:wsp>
                      <wps:cNvSpPr txBox="1"/>
                      <wps:spPr>
                        <a:xfrm>
                          <a:off x="0" y="0"/>
                          <a:ext cx="1285240" cy="467995"/>
                        </a:xfrm>
                        <a:prstGeom prst="rect">
                          <a:avLst/>
                        </a:prstGeom>
                        <a:noFill/>
                        <a:ln w="6350">
                          <a:noFill/>
                        </a:ln>
                      </wps:spPr>
                      <wps:txbx>
                        <w:txbxContent>
                          <w:p w14:paraId="5A2FB09F" w14:textId="77777777" w:rsidR="00BA7E3D" w:rsidRPr="00D624A7" w:rsidRDefault="00BA7E3D" w:rsidP="003641F2">
                            <w:pPr>
                              <w:pStyle w:val="Heading3"/>
                              <w:rPr>
                                <w:szCs w:val="72"/>
                              </w:rPr>
                            </w:pPr>
                            <w:r w:rsidRPr="00D624A7">
                              <w:t>13</w:t>
                            </w:r>
                            <w:r w:rsidRPr="00D624A7">
                              <w:rPr>
                                <w:rFonts w:ascii="Gotham" w:hAnsi="Gotham"/>
                                <w:bCs/>
                              </w:rPr>
                              <w: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w14:anchorId="555F81E6" id="Text Box 97" o:spid="_x0000_s1032" type="#_x0000_t202" style="position:absolute;margin-left:190.55pt;margin-top:2.25pt;width:101.2pt;height:36.85pt;z-index:251685888;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" filled="f" stroked="f" strokeweight=".5pt">
                <v:textbox inset="0,0,0,0">
                  <w:txbxContent>
                    <w:p w14:paraId="5A2FB09F" w14:textId="77777777" w:rsidR="00BA7E3D" w:rsidRPr="00D624A7" w:rsidRDefault="00BA7E3D" w:rsidP="003641F2">
                      <w:pPr>
                        <w:pStyle w:val="Heading3"/>
                        <w:rPr>
                          <w:szCs w:val="72"/>
                        </w:rPr>
                      </w:pPr>
                      <w:r w:rsidRPr="00D624A7">
                        <w:t>13</w:t>
                      </w:r>
                      <w:r w:rsidRPr="00D624A7">
                        <w:rPr>
                          <w:rFonts w:ascii="Gotham" w:hAnsi="Gotham"/>
                          <w:bCs/>
                        </w:rPr>
                        <w:t>%</w:t>
                      </w:r>
                    </w:p>
                  </w:txbxContent>
                </v:textbox>
              </v:shape>
            </w:pict>
          </mc:Fallback>
        </mc:AlternateContent>
      </w:r>
      <w:r>
        <w:rPr>
          <w:noProof/>
        </w:rPr>
        <mc:AlternateContent>
          <mc:Choice Requires="wpg">
            <w:drawing>
              <wp:anchor distT="0" distB="0" distL="114300" distR="114300" simplePos="0" relativeHeight="251688960" behindDoc="0" locked="0" layoutInCell="1" allowOverlap="1" wp14:anchorId="4D8B27D5" wp14:editId="70C5CC14">
                <wp:simplePos x="0" y="0"/>
                <wp:positionH relativeFrom="column">
                  <wp:posOffset>3741420</wp:posOffset>
                </wp:positionH>
                <wp:positionV relativeFrom="paragraph">
                  <wp:posOffset>27940</wp:posOffset>
                </wp:positionV>
                <wp:extent cx="2312670" cy="1369060"/>
                <wp:effectExtent l="12700" t="0" r="0" b="2540"/>
                <wp:wrapNone/>
                <wp:docPr id="99" name="Group 99"/>
                <wp:cNvGraphicFramePr/>
                <a:graphic xmlns:a="http://schemas.openxmlformats.org/drawingml/2006/main">
                  <a:graphicData uri="http://schemas.microsoft.com/office/word/2010/wordprocessingGroup">
                    <wpg:wgp>
                      <wpg:cNvGrpSpPr/>
                      <wpg:grpSpPr>
                        <a:xfrm>
                          <a:off x="0" y="0"/>
                          <a:ext cx="2312670" cy="1369060"/>
                          <a:chOff x="0" y="0"/>
                          <a:chExt cx="2312897" cy="1369310"/>
                        </a:xfrm>
                      </wpg:grpSpPr>
                      <wps:wsp>
                        <wps:cNvPr id="100" name="Text Box 100"/>
                        <wps:cNvSpPr txBox="1"/>
                        <wps:spPr>
                          <a:xfrm>
                            <a:off x="94091" y="0"/>
                            <a:ext cx="1011555" cy="467995"/>
                          </a:xfrm>
                          <a:prstGeom prst="rect">
                            <a:avLst/>
                          </a:prstGeom>
                          <a:noFill/>
                          <a:ln w="6350">
                            <a:noFill/>
                          </a:ln>
                        </wps:spPr>
                        <wps:txbx>
                          <w:txbxContent>
                            <w:p w14:paraId="72979C40" w14:textId="77777777" w:rsidR="00BA7E3D" w:rsidRPr="00D624A7" w:rsidRDefault="00BA7E3D" w:rsidP="003641F2">
                              <w:pPr>
                                <w:pStyle w:val="Heading3"/>
                              </w:pPr>
                              <w:r w:rsidRPr="00D624A7">
                                <w:t>81</w:t>
                              </w:r>
                              <w:r w:rsidRPr="00D624A7">
                                <w:rPr>
                                  <w:rFonts w:ascii="Gotham" w:hAnsi="Gotham"/>
                                  <w:bCs/>
                                </w:rPr>
                                <w:t>%</w:t>
                              </w:r>
                            </w:p>
                            <w:p w14:paraId="3D5230F2" w14:textId="77777777" w:rsidR="00BA7E3D" w:rsidRPr="00D624A7" w:rsidRDefault="00BA7E3D" w:rsidP="003641F2">
                              <w:pPr>
                                <w:pStyle w:val="Heading3"/>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s:wsp>
                        <wps:cNvPr id="101" name="Text Box 101"/>
                        <wps:cNvSpPr txBox="1"/>
                        <wps:spPr>
                          <a:xfrm>
                            <a:off x="638059" y="687469"/>
                            <a:ext cx="477520" cy="342900"/>
                          </a:xfrm>
                          <a:prstGeom prst="rect">
                            <a:avLst/>
                          </a:prstGeom>
                          <a:noFill/>
                          <a:ln w="6350">
                            <a:noFill/>
                          </a:ln>
                        </wps:spPr>
                        <wps:txbx>
                          <w:txbxContent>
                            <w:p w14:paraId="152C8AC2" w14:textId="77777777" w:rsidR="00BA7E3D" w:rsidRPr="001F25FA" w:rsidRDefault="00BA7E3D" w:rsidP="00304FCB">
                              <w:pPr>
                                <w:pStyle w:val="NoSpacing"/>
                                <w:rPr>
                                  <w:rFonts w:ascii="Montserrat" w:hAnsi="Montserrat"/>
                                  <w:b/>
                                  <w:bCs/>
                                  <w:color w:val="97BFE5"/>
                                  <w:sz w:val="48"/>
                                  <w:szCs w:val="48"/>
                                </w:rPr>
                              </w:pPr>
                              <w:r w:rsidRPr="001F25FA">
                                <w:rPr>
                                  <w:rFonts w:ascii="Montserrat" w:hAnsi="Montserrat"/>
                                  <w:b/>
                                  <w:bCs/>
                                  <w:color w:val="97BFE5"/>
                                  <w:sz w:val="15"/>
                                  <w:szCs w:val="20"/>
                                </w:rPr>
                                <w:t>Speak English at home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s:wsp>
                        <wps:cNvPr id="103" name="Text Box 103"/>
                        <wps:cNvSpPr txBox="1"/>
                        <wps:spPr>
                          <a:xfrm>
                            <a:off x="1165227" y="0"/>
                            <a:ext cx="865558" cy="467995"/>
                          </a:xfrm>
                          <a:prstGeom prst="rect">
                            <a:avLst/>
                          </a:prstGeom>
                          <a:noFill/>
                          <a:ln w="6350">
                            <a:noFill/>
                          </a:ln>
                        </wps:spPr>
                        <wps:txbx>
                          <w:txbxContent>
                            <w:p w14:paraId="68D3FBF5" w14:textId="77777777" w:rsidR="00BA7E3D" w:rsidRPr="00D624A7" w:rsidRDefault="00BA7E3D" w:rsidP="003641F2">
                              <w:pPr>
                                <w:pStyle w:val="Heading3"/>
                              </w:pPr>
                              <w:r w:rsidRPr="00D624A7">
                                <w:t>9</w:t>
                              </w:r>
                              <w:r w:rsidRPr="00D624A7">
                                <w:rPr>
                                  <w:rFonts w:ascii="Gotham" w:hAnsi="Gotham"/>
                                  <w:bCs/>
                                </w:rPr>
                                <w:t>%</w:t>
                              </w:r>
                            </w:p>
                            <w:p w14:paraId="2775CAC9" w14:textId="77777777" w:rsidR="00BA7E3D" w:rsidRPr="00D624A7" w:rsidRDefault="00BA7E3D" w:rsidP="003641F2">
                              <w:pPr>
                                <w:pStyle w:val="Heading3"/>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aphicFrame>
                        <wpg:cNvPr id="104" name="Chart 104"/>
                        <wpg:cNvFrPr/>
                        <wpg:xfrm>
                          <a:off x="60719" y="563991"/>
                          <a:ext cx="532130" cy="541020"/>
                        </wpg:xfrm>
                        <a:graphic>
                          <a:graphicData uri="http://schemas.openxmlformats.org/drawingml/2006/chart">
                            <c:chart xmlns:c="http://schemas.openxmlformats.org/drawingml/2006/chart" xmlns:r="http://schemas.openxmlformats.org/officeDocument/2006/relationships" r:id="rId20"/>
                          </a:graphicData>
                        </a:graphic>
                      </wpg:graphicFrame>
                      <wps:wsp>
                        <wps:cNvPr id="105" name="Text Box 105"/>
                        <wps:cNvSpPr txBox="1"/>
                        <wps:spPr>
                          <a:xfrm>
                            <a:off x="1729332" y="684131"/>
                            <a:ext cx="583565" cy="342900"/>
                          </a:xfrm>
                          <a:prstGeom prst="rect">
                            <a:avLst/>
                          </a:prstGeom>
                          <a:noFill/>
                          <a:ln w="6350">
                            <a:noFill/>
                          </a:ln>
                        </wps:spPr>
                        <wps:txbx>
                          <w:txbxContent>
                            <w:p w14:paraId="6CF14042" w14:textId="77777777" w:rsidR="00BA7E3D" w:rsidRPr="004252E0" w:rsidRDefault="00BA7E3D" w:rsidP="00304FCB">
                              <w:pPr>
                                <w:spacing w:after="0" w:line="216" w:lineRule="auto"/>
                                <w:rPr>
                                  <w:rFonts w:ascii="Bebas Neue" w:hAnsi="Bebas Neue"/>
                                  <w:b/>
                                  <w:bCs/>
                                  <w:sz w:val="72"/>
                                  <w:szCs w:val="72"/>
                                </w:rPr>
                              </w:pPr>
                              <w:r w:rsidRPr="004252E0">
                                <w:rPr>
                                  <w:b/>
                                  <w:bCs/>
                                  <w:color w:val="97BFE5"/>
                                  <w:sz w:val="15"/>
                                  <w:szCs w:val="11"/>
                                </w:rPr>
                                <w:t>Children Living in Poverty</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graphicFrame>
                        <wpg:cNvPr id="106" name="Chart 106"/>
                        <wpg:cNvFrPr/>
                        <wpg:xfrm>
                          <a:off x="1141980" y="560654"/>
                          <a:ext cx="532130" cy="541020"/>
                        </wpg:xfrm>
                        <a:graphic>
                          <a:graphicData uri="http://schemas.openxmlformats.org/drawingml/2006/chart">
                            <c:chart xmlns:c="http://schemas.openxmlformats.org/drawingml/2006/chart" xmlns:r="http://schemas.openxmlformats.org/officeDocument/2006/relationships" r:id="rId21"/>
                          </a:graphicData>
                        </a:graphic>
                      </wpg:graphicFrame>
                      <wps:wsp>
                        <wps:cNvPr id="107" name="Straight Connector 107"/>
                        <wps:cNvCnPr/>
                        <wps:spPr>
                          <a:xfrm rot="10800000">
                            <a:off x="0" y="1140682"/>
                            <a:ext cx="2194560" cy="0"/>
                          </a:xfrm>
                          <a:prstGeom prst="line">
                            <a:avLst/>
                          </a:prstGeom>
                          <a:ln w="19050" cap="rnd">
                            <a:solidFill>
                              <a:srgbClr val="97BFE5"/>
                            </a:solidFill>
                            <a:prstDash val="sysDot"/>
                            <a:round/>
                          </a:ln>
                          <a:effectLst/>
                        </wps:spPr>
                        <wps:style>
                          <a:lnRef idx="2">
                            <a:schemeClr val="accent1"/>
                          </a:lnRef>
                          <a:fillRef idx="0">
                            <a:schemeClr val="accent1"/>
                          </a:fillRef>
                          <a:effectRef idx="1">
                            <a:schemeClr val="accent1"/>
                          </a:effectRef>
                          <a:fontRef idx="minor">
                            <a:schemeClr val="tx1"/>
                          </a:fontRef>
                        </wps:style>
                        <wps:bodyPr/>
                      </wps:wsp>
                      <wps:wsp>
                        <wps:cNvPr id="110" name="Text Box 110"/>
                        <wps:cNvSpPr txBox="1"/>
                        <wps:spPr>
                          <a:xfrm>
                            <a:off x="60719" y="1154680"/>
                            <a:ext cx="2103120" cy="214630"/>
                          </a:xfrm>
                          <a:prstGeom prst="rect">
                            <a:avLst/>
                          </a:prstGeom>
                          <a:noFill/>
                          <a:ln w="6350">
                            <a:noFill/>
                          </a:ln>
                        </wps:spPr>
                        <wps:txbx>
                          <w:txbxContent>
                            <w:p w14:paraId="7E3B0980" w14:textId="77777777" w:rsidR="00BA7E3D" w:rsidRPr="009F3E3E" w:rsidRDefault="00BA7E3D" w:rsidP="00304FCB">
                              <w:pPr>
                                <w:spacing w:after="0" w:line="216" w:lineRule="auto"/>
                                <w:jc w:val="right"/>
                                <w:rPr>
                                  <w:rFonts w:ascii="Bebas Neue" w:hAnsi="Bebas Neue"/>
                                  <w:b/>
                                  <w:bCs/>
                                  <w:sz w:val="96"/>
                                  <w:szCs w:val="96"/>
                                </w:rPr>
                              </w:pPr>
                              <w:r>
                                <w:rPr>
                                  <w:b/>
                                  <w:bCs/>
                                  <w:color w:val="97BFE5"/>
                                  <w:sz w:val="16"/>
                                  <w:szCs w:val="13"/>
                                </w:rPr>
                                <w:t>#7 IN NYS COUNTY HEALTH RANKINGS</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4D8B27D5" id="Group 99" o:spid="_x0000_s1033" style="position:absolute;margin-left:294.6pt;margin-top:2.2pt;width:182.1pt;height:107.8pt;z-index:251688960" coordsize="23128,13693" o:gfxdata="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">
                <v:shape id="Text Box 100" o:spid="_x0000_s1034" type="#_x0000_t202" style="position:absolute;left:940;width:10116;height:46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" filled="f" stroked="f" strokeweight=".5pt">
                  <v:textbox inset="0,0,0,0">
                    <w:txbxContent>
                      <w:p w14:paraId="72979C40" w14:textId="77777777" w:rsidR="00BA7E3D" w:rsidRPr="00D624A7" w:rsidRDefault="00BA7E3D" w:rsidP="003641F2">
                        <w:pPr>
                          <w:pStyle w:val="Heading3"/>
                        </w:pPr>
                        <w:r w:rsidRPr="00D624A7">
                          <w:t>81</w:t>
                        </w:r>
                        <w:r w:rsidRPr="00D624A7">
                          <w:rPr>
                            <w:rFonts w:ascii="Gotham" w:hAnsi="Gotham"/>
                            <w:bCs/>
                          </w:rPr>
                          <w:t>%</w:t>
                        </w:r>
                      </w:p>
                      <w:p w14:paraId="3D5230F2" w14:textId="77777777" w:rsidR="00BA7E3D" w:rsidRPr="00D624A7" w:rsidRDefault="00BA7E3D" w:rsidP="003641F2">
                        <w:pPr>
                          <w:pStyle w:val="Heading3"/>
                        </w:pPr>
                      </w:p>
                    </w:txbxContent>
                  </v:textbox>
                </v:shape>
                <v:shape id="Text Box 101" o:spid="_x0000_s1035" type="#_x0000_t202" style="position:absolute;left:6380;top:6874;width:4775;height:342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" filled="f" stroked="f" strokeweight=".5pt">
                  <v:textbox inset="0,0,0,0">
                    <w:txbxContent>
                      <w:p w14:paraId="152C8AC2" w14:textId="77777777" w:rsidR="00BA7E3D" w:rsidRPr="001F25FA" w:rsidRDefault="00BA7E3D" w:rsidP="00304FCB">
                        <w:pPr>
                          <w:pStyle w:val="NoSpacing"/>
                          <w:rPr>
                            <w:rFonts w:ascii="Montserrat" w:hAnsi="Montserrat"/>
                            <w:b/>
                            <w:bCs/>
                            <w:color w:val="97BFE5"/>
                            <w:sz w:val="48"/>
                            <w:szCs w:val="48"/>
                          </w:rPr>
                        </w:pPr>
                        <w:r w:rsidRPr="001F25FA">
                          <w:rPr>
                            <w:rFonts w:ascii="Montserrat" w:hAnsi="Montserrat"/>
                            <w:b/>
                            <w:bCs/>
                            <w:color w:val="97BFE5"/>
                            <w:sz w:val="15"/>
                            <w:szCs w:val="20"/>
                          </w:rPr>
                          <w:t>Speak English at home</w:t>
                        </w:r>
                      </w:p>
                    </w:txbxContent>
                  </v:textbox>
                </v:shape>
                <v:shape id="Text Box 103" o:spid="_x0000_s1036" type="#_x0000_t202" style="position:absolute;left:11652;width:8655;height:46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" filled="f" stroked="f" strokeweight=".5pt">
                  <v:textbox inset="0,0,0,0">
                    <w:txbxContent>
                      <w:p w14:paraId="68D3FBF5" w14:textId="77777777" w:rsidR="00BA7E3D" w:rsidRPr="00D624A7" w:rsidRDefault="00BA7E3D" w:rsidP="003641F2">
                        <w:pPr>
                          <w:pStyle w:val="Heading3"/>
                        </w:pPr>
                        <w:r w:rsidRPr="00D624A7">
                          <w:t>9</w:t>
                        </w:r>
                        <w:r w:rsidRPr="00D624A7">
                          <w:rPr>
                            <w:rFonts w:ascii="Gotham" w:hAnsi="Gotham"/>
                            <w:bCs/>
                          </w:rPr>
                          <w:t>%</w:t>
                        </w:r>
                      </w:p>
                      <w:p w14:paraId="2775CAC9" w14:textId="77777777" w:rsidR="00BA7E3D" w:rsidRPr="00D624A7" w:rsidRDefault="00BA7E3D" w:rsidP="003641F2">
                        <w:pPr>
                          <w:pStyle w:val="Heading3"/>
                        </w:pPr>
                      </w:p>
                    </w:txbxContent>
                  </v:textbox>
                </v:shape>
                <v:shape id="Chart 104" o:spid="_x0000_s1037" type="#_x0000_t75" style="position:absolute;left:762;top:5843;width:5080;height:5081;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">
                  <v:imagedata r:id="rId22" o:title=""/>
                  <o:lock v:ext="edit" aspectratio="f"/>
                </v:shape>
                <v:shape id="Text Box 105" o:spid="_x0000_s1038" type="#_x0000_t202" style="position:absolute;left:17293;top:6841;width:5835;height:342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" filled="f" stroked="f" strokeweight=".5pt">
                  <v:textbox inset="0,0,0,0">
                    <w:txbxContent>
                      <w:p w14:paraId="6CF14042" w14:textId="77777777" w:rsidR="00BA7E3D" w:rsidRPr="004252E0" w:rsidRDefault="00BA7E3D" w:rsidP="00304FCB">
                        <w:pPr>
                          <w:spacing w:after="0" w:line="216" w:lineRule="auto"/>
                          <w:rPr>
                            <w:rFonts w:ascii="Bebas Neue" w:hAnsi="Bebas Neue"/>
                            <w:b/>
                            <w:bCs/>
                            <w:sz w:val="72"/>
                            <w:szCs w:val="72"/>
                          </w:rPr>
                        </w:pPr>
                        <w:r w:rsidRPr="004252E0">
                          <w:rPr>
                            <w:b/>
                            <w:bCs/>
                            <w:color w:val="97BFE5"/>
                            <w:sz w:val="15"/>
                            <w:szCs w:val="11"/>
                          </w:rPr>
                          <w:t>Children Living in Poverty</w:t>
                        </w:r>
                      </w:p>
                    </w:txbxContent>
                  </v:textbox>
                </v:shape>
                <v:shape id="Chart 106" o:spid="_x0000_s1039" type="#_x0000_t75" style="position:absolute;left:11685;top:5843;width:4953;height:5081;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">
                  <v:imagedata r:id="rId23" o:title=""/>
                  <o:lock v:ext="edit" aspectratio="f"/>
                </v:shape>
                <v:line id="Straight Connector 107" o:spid="_x0000_s1040" style="position:absolute;rotation:180;visibility:visible;mso-wrap-style:square" from="0,11406" to="21945,114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" strokecolor="#97bfe5" strokeweight="1.5pt">
                  <v:stroke dashstyle="1 1" endcap="round"/>
                </v:line>
                <v:shape id="Text Box 110" o:spid="_x0000_s1041" type="#_x0000_t202" style="position:absolute;left:607;top:11546;width:21031;height:2147;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" filled="f" stroked="f" strokeweight=".5pt">
                  <v:textbox inset="0,0,0,0">
                    <w:txbxContent>
                      <w:p w14:paraId="7E3B0980" w14:textId="77777777" w:rsidR="00BA7E3D" w:rsidRPr="009F3E3E" w:rsidRDefault="00BA7E3D" w:rsidP="00304FCB">
                        <w:pPr>
                          <w:spacing w:after="0" w:line="216" w:lineRule="auto"/>
                          <w:jc w:val="right"/>
                          <w:rPr>
                            <w:rFonts w:ascii="Bebas Neue" w:hAnsi="Bebas Neue"/>
                            <w:b/>
                            <w:bCs/>
                            <w:sz w:val="96"/>
                            <w:szCs w:val="96"/>
                          </w:rPr>
                        </w:pPr>
                        <w:r>
                          <w:rPr>
                            <w:b/>
                            <w:bCs/>
                            <w:color w:val="97BFE5"/>
                            <w:sz w:val="16"/>
                            <w:szCs w:val="13"/>
                          </w:rPr>
                          <w:t>#7 IN NYS COUNTY HEALTH RANKINGS</w:t>
                        </w:r>
                      </w:p>
                    </w:txbxContent>
                  </v:textbox>
                </v:shape>
              </v:group>
              <o:OLEObject Type="Embed" ProgID="Excel.Chart.8" ShapeID="Chart 104" DrawAspect="Content" ObjectID="_1658913120" r:id="rId24">
                <o:FieldCodes>\s</o:FieldCodes>
              </o:OLEObject>
              <o:OLEObject Type="Embed" ProgID="Excel.Chart.8" ShapeID="Chart 106" DrawAspect="Content" ObjectID="_1658913121" r:id="rId25">
                <o:FieldCodes>\s</o:FieldCodes>
              </o:OLEObject>
            </w:pict>
          </mc:Fallback>
        </mc:AlternateContent>
      </w:r>
      <w:r>
        <w:rPr>
          <w:noProof/>
        </w:rPr>
        <mc:AlternateContent>
          <mc:Choice Requires="wpg">
            <w:drawing>
              <wp:anchor distT="0" distB="0" distL="114300" distR="114300" simplePos="0" relativeHeight="251680768" behindDoc="0" locked="0" layoutInCell="1" allowOverlap="1" wp14:anchorId="5866B1B6" wp14:editId="6F331E03">
                <wp:simplePos x="0" y="0"/>
                <wp:positionH relativeFrom="column">
                  <wp:posOffset>2060</wp:posOffset>
                </wp:positionH>
                <wp:positionV relativeFrom="paragraph">
                  <wp:posOffset>84576</wp:posOffset>
                </wp:positionV>
                <wp:extent cx="5943600" cy="1374937"/>
                <wp:effectExtent l="0" t="12700" r="12700" b="0"/>
                <wp:wrapNone/>
                <wp:docPr id="81" name="Group 81"/>
                <wp:cNvGraphicFramePr/>
                <a:graphic xmlns:a="http://schemas.openxmlformats.org/drawingml/2006/main">
                  <a:graphicData uri="http://schemas.microsoft.com/office/word/2010/wordprocessingGroup">
                    <wpg:wgp>
                      <wpg:cNvGrpSpPr/>
                      <wpg:grpSpPr>
                        <a:xfrm>
                          <a:off x="0" y="0"/>
                          <a:ext cx="5943600" cy="1374937"/>
                          <a:chOff x="0" y="0"/>
                          <a:chExt cx="5943600" cy="1374937"/>
                        </a:xfrm>
                      </wpg:grpSpPr>
                      <wps:wsp>
                        <wps:cNvPr id="82" name="Straight Connector 82"/>
                        <wps:cNvCnPr/>
                        <wps:spPr>
                          <a:xfrm>
                            <a:off x="0" y="464847"/>
                            <a:ext cx="5943600" cy="0"/>
                          </a:xfrm>
                          <a:prstGeom prst="line">
                            <a:avLst/>
                          </a:prstGeom>
                          <a:ln w="15875">
                            <a:solidFill>
                              <a:srgbClr val="97BFE5"/>
                            </a:solidFill>
                          </a:ln>
                          <a:effectLst/>
                        </wps:spPr>
                        <wps:style>
                          <a:lnRef idx="2">
                            <a:schemeClr val="accent1"/>
                          </a:lnRef>
                          <a:fillRef idx="0">
                            <a:schemeClr val="accent1"/>
                          </a:fillRef>
                          <a:effectRef idx="1">
                            <a:schemeClr val="accent1"/>
                          </a:effectRef>
                          <a:fontRef idx="minor">
                            <a:schemeClr val="tx1"/>
                          </a:fontRef>
                        </wps:style>
                        <wps:bodyPr/>
                      </wps:wsp>
                      <wps:wsp>
                        <wps:cNvPr id="83" name="Straight Connector 83"/>
                        <wps:cNvCnPr/>
                        <wps:spPr>
                          <a:xfrm rot="5400000">
                            <a:off x="1609887" y="689137"/>
                            <a:ext cx="1371600" cy="0"/>
                          </a:xfrm>
                          <a:prstGeom prst="line">
                            <a:avLst/>
                          </a:prstGeom>
                          <a:ln w="19050" cap="rnd">
                            <a:solidFill>
                              <a:srgbClr val="97BFE5"/>
                            </a:solidFill>
                            <a:prstDash val="sysDot"/>
                            <a:round/>
                          </a:ln>
                          <a:effectLst/>
                        </wps:spPr>
                        <wps:style>
                          <a:lnRef idx="2">
                            <a:schemeClr val="accent1"/>
                          </a:lnRef>
                          <a:fillRef idx="0">
                            <a:schemeClr val="accent1"/>
                          </a:fillRef>
                          <a:effectRef idx="1">
                            <a:schemeClr val="accent1"/>
                          </a:effectRef>
                          <a:fontRef idx="minor">
                            <a:schemeClr val="tx1"/>
                          </a:fontRef>
                        </wps:style>
                        <wps:bodyPr/>
                      </wps:wsp>
                      <wps:wsp>
                        <wps:cNvPr id="84" name="Straight Connector 84"/>
                        <wps:cNvCnPr/>
                        <wps:spPr>
                          <a:xfrm rot="5400000">
                            <a:off x="3034883" y="685800"/>
                            <a:ext cx="1371600" cy="0"/>
                          </a:xfrm>
                          <a:prstGeom prst="line">
                            <a:avLst/>
                          </a:prstGeom>
                          <a:ln w="19050" cap="rnd">
                            <a:solidFill>
                              <a:srgbClr val="97BFE5"/>
                            </a:solidFill>
                            <a:prstDash val="sysDot"/>
                            <a:round/>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44BEB414" id="Group 81" o:spid="_x0000_s1026" style="position:absolute;margin-left:.15pt;margin-top:6.65pt;width:468pt;height:108.25pt;z-index:251680768" coordsize="59436,1374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">
                <v:line id="Straight Connector 82" o:spid="_x0000_s1027" style="position:absolute;visibility:visible;mso-wrap-style:square" from="0,4648" to="59436,46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" strokecolor="#97bfe5" strokeweight="1.25pt"/>
                <v:line id="Straight Connector 83" o:spid="_x0000_s1028" style="position:absolute;rotation:90;visibility:visible;mso-wrap-style:square" from="16098,6891" to="29814,68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" strokecolor="#97bfe5" strokeweight="1.5pt">
                  <v:stroke dashstyle="1 1" endcap="round"/>
                </v:line>
                <v:line id="Straight Connector 84" o:spid="_x0000_s1029" style="position:absolute;rotation:90;visibility:visible;mso-wrap-style:square" from="30348,6858" to="44064,68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" strokecolor="#97bfe5" strokeweight="1.5pt">
                  <v:stroke dashstyle="1 1" endcap="round"/>
                </v:line>
              </v:group>
            </w:pict>
          </mc:Fallback>
        </mc:AlternateContent>
      </w:r>
    </w:p>
    <w:p w14:paraId="69A66F64" w14:textId="77777777" w:rsidR="00304FCB" w:rsidRDefault="00304FCB" w:rsidP="00304FCB">
      <w:pPr>
        <w:pStyle w:val="PlaceholderLanguage"/>
      </w:pPr>
      <w:r>
        <w:rPr>
          <w:noProof/>
        </w:rPr>
        <mc:AlternateContent>
          <mc:Choice Requires="wps">
            <w:drawing>
              <wp:anchor distT="0" distB="0" distL="114300" distR="114300" simplePos="0" relativeHeight="251682816" behindDoc="0" locked="0" layoutInCell="1" allowOverlap="1" wp14:anchorId="3664BC66" wp14:editId="171357F2">
                <wp:simplePos x="0" y="0"/>
                <wp:positionH relativeFrom="column">
                  <wp:posOffset>-3717</wp:posOffset>
                </wp:positionH>
                <wp:positionV relativeFrom="paragraph">
                  <wp:posOffset>173727</wp:posOffset>
                </wp:positionV>
                <wp:extent cx="2208530" cy="604520"/>
                <wp:effectExtent l="0" t="0" r="1270" b="5080"/>
                <wp:wrapNone/>
                <wp:docPr id="88" name="Text Box 88"/>
                <wp:cNvGraphicFramePr/>
                <a:graphic xmlns:a="http://schemas.openxmlformats.org/drawingml/2006/main">
                  <a:graphicData uri="http://schemas.microsoft.com/office/word/2010/wordprocessingShape">
                    <wps:wsp>
                      <wps:cNvSpPr txBox="1"/>
                      <wps:spPr>
                        <a:xfrm>
                          <a:off x="0" y="0"/>
                          <a:ext cx="2208530" cy="604520"/>
                        </a:xfrm>
                        <a:prstGeom prst="rect">
                          <a:avLst/>
                        </a:prstGeom>
                        <a:noFill/>
                        <a:ln w="6350">
                          <a:noFill/>
                        </a:ln>
                      </wps:spPr>
                      <wps:txbx>
                        <w:txbxContent>
                          <w:p w14:paraId="39E87880" w14:textId="77777777" w:rsidR="00BA7E3D" w:rsidRPr="00BE0E8B" w:rsidRDefault="00BA7E3D" w:rsidP="00304FCB">
                            <w:pPr>
                              <w:spacing w:after="0" w:line="240" w:lineRule="auto"/>
                              <w:jc w:val="center"/>
                            </w:pPr>
                            <w:r>
                              <w:rPr>
                                <w:noProof/>
                              </w:rPr>
                              <w:drawing>
                                <wp:inline distT="0" distB="0" distL="0" distR="0" wp14:anchorId="266389DD" wp14:editId="53ACA213">
                                  <wp:extent cx="731520" cy="73152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noProof/>
                              </w:rPr>
                              <w:drawing>
                                <wp:inline distT="0" distB="0" distL="0" distR="0" wp14:anchorId="20D294FC" wp14:editId="49AA5878">
                                  <wp:extent cx="731520" cy="731520"/>
                                  <wp:effectExtent l="0" t="0" r="0" b="0"/>
                                  <wp:docPr id="13" name="Char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noProof/>
                              </w:rPr>
                              <w:drawing>
                                <wp:inline distT="0" distB="0" distL="0" distR="0" wp14:anchorId="2710D407" wp14:editId="4BA2E19D">
                                  <wp:extent cx="731520" cy="73152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664BC66" id="Text Box 88" o:spid="_x0000_s1042" type="#_x0000_t202" style="position:absolute;margin-left:-.3pt;margin-top:13.7pt;width:173.9pt;height:47.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" filled="f" stroked="f" strokeweight=".5pt">
                <v:textbox inset="0,0,0,0">
                  <w:txbxContent>
                    <w:p w14:paraId="39E87880" w14:textId="77777777" w:rsidR="00BA7E3D" w:rsidRPr="00BE0E8B" w:rsidRDefault="00BA7E3D" w:rsidP="00304FCB">
                      <w:pPr>
                        <w:spacing w:after="0" w:line="240" w:lineRule="auto"/>
                        <w:jc w:val="center"/>
                      </w:pPr>
                      <w:r>
                        <w:rPr>
                          <w:noProof/>
                        </w:rPr>
                        <w:drawing>
                          <wp:inline distT="0" distB="0" distL="0" distR="0" wp14:anchorId="266389DD" wp14:editId="53ACA213">
                            <wp:extent cx="731520" cy="73152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Pr>
                          <w:noProof/>
                        </w:rPr>
                        <w:drawing>
                          <wp:inline distT="0" distB="0" distL="0" distR="0" wp14:anchorId="20D294FC" wp14:editId="49AA5878">
                            <wp:extent cx="731520" cy="731520"/>
                            <wp:effectExtent l="0" t="0" r="0" b="0"/>
                            <wp:docPr id="13" name="Chart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noProof/>
                        </w:rPr>
                        <w:drawing>
                          <wp:inline distT="0" distB="0" distL="0" distR="0" wp14:anchorId="2710D407" wp14:editId="4BA2E19D">
                            <wp:extent cx="731520" cy="731520"/>
                            <wp:effectExtent l="0" t="0" r="0"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xbxContent>
                </v:textbox>
              </v:shape>
            </w:pict>
          </mc:Fallback>
        </mc:AlternateContent>
      </w:r>
      <w:r>
        <w:rPr>
          <w:noProof/>
        </w:rPr>
        <w:drawing>
          <wp:anchor distT="0" distB="0" distL="114300" distR="114300" simplePos="0" relativeHeight="251684864" behindDoc="0" locked="0" layoutInCell="1" allowOverlap="1" wp14:anchorId="7A03911A" wp14:editId="5C21A652">
            <wp:simplePos x="0" y="0"/>
            <wp:positionH relativeFrom="column">
              <wp:posOffset>2393343</wp:posOffset>
            </wp:positionH>
            <wp:positionV relativeFrom="paragraph">
              <wp:posOffset>309004</wp:posOffset>
            </wp:positionV>
            <wp:extent cx="1561465" cy="583565"/>
            <wp:effectExtent l="0" t="0" r="0" b="0"/>
            <wp:wrapNone/>
            <wp:docPr id="93" name="Chart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p>
    <w:p w14:paraId="310C4DA9" w14:textId="77777777" w:rsidR="00304FCB" w:rsidRDefault="00304FCB" w:rsidP="00304FCB">
      <w:pPr>
        <w:pStyle w:val="PlaceholderLanguage"/>
      </w:pPr>
      <w:r>
        <w:rPr>
          <w:noProof/>
        </w:rPr>
        <mc:AlternateContent>
          <mc:Choice Requires="wps">
            <w:drawing>
              <wp:anchor distT="0" distB="0" distL="114300" distR="114300" simplePos="0" relativeHeight="251686912" behindDoc="0" locked="0" layoutInCell="1" allowOverlap="1" wp14:anchorId="0D801A51" wp14:editId="11F6759A">
                <wp:simplePos x="0" y="0"/>
                <wp:positionH relativeFrom="column">
                  <wp:posOffset>2420041</wp:posOffset>
                </wp:positionH>
                <wp:positionV relativeFrom="paragraph">
                  <wp:posOffset>14879</wp:posOffset>
                </wp:positionV>
                <wp:extent cx="175260" cy="405765"/>
                <wp:effectExtent l="0" t="0" r="2540" b="635"/>
                <wp:wrapNone/>
                <wp:docPr id="98" name="Text Box 98"/>
                <wp:cNvGraphicFramePr/>
                <a:graphic xmlns:a="http://schemas.openxmlformats.org/drawingml/2006/main">
                  <a:graphicData uri="http://schemas.microsoft.com/office/word/2010/wordprocessingShape">
                    <wps:wsp>
                      <wps:cNvSpPr txBox="1"/>
                      <wps:spPr>
                        <a:xfrm>
                          <a:off x="0" y="0"/>
                          <a:ext cx="175260" cy="405765"/>
                        </a:xfrm>
                        <a:prstGeom prst="rect">
                          <a:avLst/>
                        </a:prstGeom>
                        <a:noFill/>
                        <a:ln w="6350">
                          <a:noFill/>
                        </a:ln>
                      </wps:spPr>
                      <wps:txbx>
                        <w:txbxContent>
                          <w:p w14:paraId="42B63268" w14:textId="77777777" w:rsidR="00BA7E3D" w:rsidRPr="00D624A7" w:rsidRDefault="00BA7E3D" w:rsidP="00304FCB">
                            <w:pPr>
                              <w:spacing w:after="110" w:line="240" w:lineRule="auto"/>
                              <w:rPr>
                                <w:b/>
                                <w:bCs/>
                                <w:color w:val="97BFE5"/>
                                <w:sz w:val="10"/>
                                <w:szCs w:val="15"/>
                              </w:rPr>
                            </w:pPr>
                            <w:r w:rsidRPr="00D624A7">
                              <w:rPr>
                                <w:b/>
                                <w:bCs/>
                                <w:color w:val="97BFE5"/>
                                <w:sz w:val="10"/>
                                <w:szCs w:val="15"/>
                              </w:rPr>
                              <w:t>2000</w:t>
                            </w:r>
                          </w:p>
                          <w:p w14:paraId="62B8889C" w14:textId="77777777" w:rsidR="00BA7E3D" w:rsidRPr="00D624A7" w:rsidRDefault="00BA7E3D" w:rsidP="00304FCB">
                            <w:pPr>
                              <w:spacing w:after="110" w:line="240" w:lineRule="auto"/>
                              <w:rPr>
                                <w:b/>
                                <w:bCs/>
                                <w:color w:val="97BFE5"/>
                                <w:sz w:val="10"/>
                                <w:szCs w:val="15"/>
                              </w:rPr>
                            </w:pPr>
                            <w:r w:rsidRPr="00D624A7">
                              <w:rPr>
                                <w:b/>
                                <w:bCs/>
                                <w:color w:val="97BFE5"/>
                                <w:sz w:val="10"/>
                                <w:szCs w:val="15"/>
                              </w:rPr>
                              <w:t>2010</w:t>
                            </w:r>
                          </w:p>
                          <w:p w14:paraId="5C5DB7CA" w14:textId="77777777" w:rsidR="00BA7E3D" w:rsidRPr="00D624A7" w:rsidRDefault="00BA7E3D" w:rsidP="00304FCB">
                            <w:pPr>
                              <w:spacing w:after="110" w:line="240" w:lineRule="auto"/>
                              <w:rPr>
                                <w:b/>
                                <w:bCs/>
                                <w:color w:val="97BFE5"/>
                                <w:sz w:val="10"/>
                                <w:szCs w:val="15"/>
                              </w:rPr>
                            </w:pPr>
                            <w:r w:rsidRPr="00D624A7">
                              <w:rPr>
                                <w:b/>
                                <w:bCs/>
                                <w:color w:val="97BFE5"/>
                                <w:sz w:val="10"/>
                                <w:szCs w:val="15"/>
                              </w:rPr>
                              <w:t>20</w:t>
                            </w:r>
                            <w:r>
                              <w:rPr>
                                <w:b/>
                                <w:bCs/>
                                <w:color w:val="97BFE5"/>
                                <w:sz w:val="10"/>
                                <w:szCs w:val="15"/>
                              </w:rPr>
                              <w:t>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D801A51" id="Text Box 98" o:spid="_x0000_s1043" type="#_x0000_t202" style="position:absolute;margin-left:190.55pt;margin-top:1.15pt;width:13.8pt;height:31.9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" filled="f" stroked="f" strokeweight=".5pt">
                <v:textbox inset="0,0,0,0">
                  <w:txbxContent>
                    <w:p w14:paraId="42B63268" w14:textId="77777777" w:rsidR="00BA7E3D" w:rsidRPr="00D624A7" w:rsidRDefault="00BA7E3D" w:rsidP="00304FCB">
                      <w:pPr>
                        <w:spacing w:after="110" w:line="240" w:lineRule="auto"/>
                        <w:rPr>
                          <w:b/>
                          <w:bCs/>
                          <w:color w:val="97BFE5"/>
                          <w:sz w:val="10"/>
                          <w:szCs w:val="15"/>
                        </w:rPr>
                      </w:pPr>
                      <w:r w:rsidRPr="00D624A7">
                        <w:rPr>
                          <w:b/>
                          <w:bCs/>
                          <w:color w:val="97BFE5"/>
                          <w:sz w:val="10"/>
                          <w:szCs w:val="15"/>
                        </w:rPr>
                        <w:t>2000</w:t>
                      </w:r>
                    </w:p>
                    <w:p w14:paraId="62B8889C" w14:textId="77777777" w:rsidR="00BA7E3D" w:rsidRPr="00D624A7" w:rsidRDefault="00BA7E3D" w:rsidP="00304FCB">
                      <w:pPr>
                        <w:spacing w:after="110" w:line="240" w:lineRule="auto"/>
                        <w:rPr>
                          <w:b/>
                          <w:bCs/>
                          <w:color w:val="97BFE5"/>
                          <w:sz w:val="10"/>
                          <w:szCs w:val="15"/>
                        </w:rPr>
                      </w:pPr>
                      <w:r w:rsidRPr="00D624A7">
                        <w:rPr>
                          <w:b/>
                          <w:bCs/>
                          <w:color w:val="97BFE5"/>
                          <w:sz w:val="10"/>
                          <w:szCs w:val="15"/>
                        </w:rPr>
                        <w:t>2010</w:t>
                      </w:r>
                    </w:p>
                    <w:p w14:paraId="5C5DB7CA" w14:textId="77777777" w:rsidR="00BA7E3D" w:rsidRPr="00D624A7" w:rsidRDefault="00BA7E3D" w:rsidP="00304FCB">
                      <w:pPr>
                        <w:spacing w:after="110" w:line="240" w:lineRule="auto"/>
                        <w:rPr>
                          <w:b/>
                          <w:bCs/>
                          <w:color w:val="97BFE5"/>
                          <w:sz w:val="10"/>
                          <w:szCs w:val="15"/>
                        </w:rPr>
                      </w:pPr>
                      <w:r w:rsidRPr="00D624A7">
                        <w:rPr>
                          <w:b/>
                          <w:bCs/>
                          <w:color w:val="97BFE5"/>
                          <w:sz w:val="10"/>
                          <w:szCs w:val="15"/>
                        </w:rPr>
                        <w:t>20</w:t>
                      </w:r>
                      <w:r>
                        <w:rPr>
                          <w:b/>
                          <w:bCs/>
                          <w:color w:val="97BFE5"/>
                          <w:sz w:val="10"/>
                          <w:szCs w:val="15"/>
                        </w:rPr>
                        <w:t>18</w:t>
                      </w:r>
                    </w:p>
                  </w:txbxContent>
                </v:textbox>
              </v:shape>
            </w:pict>
          </mc:Fallback>
        </mc:AlternateContent>
      </w:r>
    </w:p>
    <w:p w14:paraId="400C0950" w14:textId="77777777" w:rsidR="00304FCB" w:rsidRDefault="00304FCB" w:rsidP="00304FCB">
      <w:pPr>
        <w:pStyle w:val="PlaceholderLanguage"/>
      </w:pPr>
      <w:r>
        <w:rPr>
          <w:noProof/>
        </w:rPr>
        <mc:AlternateContent>
          <mc:Choice Requires="wps">
            <w:drawing>
              <wp:anchor distT="0" distB="0" distL="114300" distR="114300" simplePos="0" relativeHeight="251683840" behindDoc="0" locked="0" layoutInCell="1" allowOverlap="1" wp14:anchorId="3785C328" wp14:editId="370A584F">
                <wp:simplePos x="0" y="0"/>
                <wp:positionH relativeFrom="column">
                  <wp:posOffset>-10391</wp:posOffset>
                </wp:positionH>
                <wp:positionV relativeFrom="paragraph">
                  <wp:posOffset>200161</wp:posOffset>
                </wp:positionV>
                <wp:extent cx="2208530" cy="126365"/>
                <wp:effectExtent l="0" t="0" r="1270" b="635"/>
                <wp:wrapNone/>
                <wp:docPr id="89" name="Text Box 89"/>
                <wp:cNvGraphicFramePr/>
                <a:graphic xmlns:a="http://schemas.openxmlformats.org/drawingml/2006/main">
                  <a:graphicData uri="http://schemas.microsoft.com/office/word/2010/wordprocessingShape">
                    <wps:wsp>
                      <wps:cNvSpPr txBox="1"/>
                      <wps:spPr>
                        <a:xfrm>
                          <a:off x="0" y="0"/>
                          <a:ext cx="2208530" cy="126365"/>
                        </a:xfrm>
                        <a:prstGeom prst="rect">
                          <a:avLst/>
                        </a:prstGeom>
                        <a:noFill/>
                        <a:ln w="6350">
                          <a:noFill/>
                        </a:ln>
                      </wps:spPr>
                      <wps:txbx>
                        <w:txbxContent>
                          <w:p w14:paraId="212E55AE" w14:textId="77777777" w:rsidR="00BA7E3D" w:rsidRPr="00BE0E8B" w:rsidRDefault="00BA7E3D" w:rsidP="00304FCB">
                            <w:pPr>
                              <w:spacing w:after="0" w:line="240" w:lineRule="auto"/>
                              <w:jc w:val="center"/>
                              <w:rPr>
                                <w:b/>
                                <w:bCs/>
                                <w:color w:val="97BFE5"/>
                                <w:sz w:val="16"/>
                                <w:szCs w:val="21"/>
                              </w:rPr>
                            </w:pPr>
                            <w:r w:rsidRPr="00BE0E8B">
                              <w:rPr>
                                <w:b/>
                                <w:bCs/>
                                <w:color w:val="97BFE5"/>
                                <w:sz w:val="16"/>
                                <w:szCs w:val="21"/>
                              </w:rPr>
                              <w:t xml:space="preserve">60% Black     </w:t>
                            </w:r>
                            <w:r>
                              <w:rPr>
                                <w:b/>
                                <w:bCs/>
                                <w:color w:val="97BFE5"/>
                                <w:sz w:val="16"/>
                                <w:szCs w:val="21"/>
                              </w:rPr>
                              <w:t xml:space="preserve"> </w:t>
                            </w:r>
                            <w:r w:rsidRPr="00BE0E8B">
                              <w:rPr>
                                <w:b/>
                                <w:bCs/>
                                <w:color w:val="97BFE5"/>
                                <w:sz w:val="16"/>
                                <w:szCs w:val="21"/>
                              </w:rPr>
                              <w:t>20% Latino      10% White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785C328" id="Text Box 89" o:spid="_x0000_s1044" type="#_x0000_t202" style="position:absolute;margin-left:-.8pt;margin-top:15.75pt;width:173.9pt;height:9.9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" filled="f" stroked="f" strokeweight=".5pt">
                <v:textbox inset="0,0,0,0">
                  <w:txbxContent>
                    <w:p w14:paraId="212E55AE" w14:textId="77777777" w:rsidR="00BA7E3D" w:rsidRPr="00BE0E8B" w:rsidRDefault="00BA7E3D" w:rsidP="00304FCB">
                      <w:pPr>
                        <w:spacing w:after="0" w:line="240" w:lineRule="auto"/>
                        <w:jc w:val="center"/>
                        <w:rPr>
                          <w:b/>
                          <w:bCs/>
                          <w:color w:val="97BFE5"/>
                          <w:sz w:val="16"/>
                          <w:szCs w:val="21"/>
                        </w:rPr>
                      </w:pPr>
                      <w:r w:rsidRPr="00BE0E8B">
                        <w:rPr>
                          <w:b/>
                          <w:bCs/>
                          <w:color w:val="97BFE5"/>
                          <w:sz w:val="16"/>
                          <w:szCs w:val="21"/>
                        </w:rPr>
                        <w:t xml:space="preserve">60% Black     </w:t>
                      </w:r>
                      <w:r>
                        <w:rPr>
                          <w:b/>
                          <w:bCs/>
                          <w:color w:val="97BFE5"/>
                          <w:sz w:val="16"/>
                          <w:szCs w:val="21"/>
                        </w:rPr>
                        <w:t xml:space="preserve"> </w:t>
                      </w:r>
                      <w:r w:rsidRPr="00BE0E8B">
                        <w:rPr>
                          <w:b/>
                          <w:bCs/>
                          <w:color w:val="97BFE5"/>
                          <w:sz w:val="16"/>
                          <w:szCs w:val="21"/>
                        </w:rPr>
                        <w:t>20% Latino      10% White</w:t>
                      </w:r>
                    </w:p>
                  </w:txbxContent>
                </v:textbox>
              </v:shape>
            </w:pict>
          </mc:Fallback>
        </mc:AlternateContent>
      </w:r>
      <w:r>
        <w:rPr>
          <w:noProof/>
        </w:rPr>
        <mc:AlternateContent>
          <mc:Choice Requires="wps">
            <w:drawing>
              <wp:anchor distT="0" distB="0" distL="114300" distR="114300" simplePos="0" relativeHeight="251687936" behindDoc="0" locked="0" layoutInCell="1" allowOverlap="1" wp14:anchorId="1317A027" wp14:editId="22EA8D7E">
                <wp:simplePos x="0" y="0"/>
                <wp:positionH relativeFrom="column">
                  <wp:posOffset>2420041</wp:posOffset>
                </wp:positionH>
                <wp:positionV relativeFrom="paragraph">
                  <wp:posOffset>198611</wp:posOffset>
                </wp:positionV>
                <wp:extent cx="1132205" cy="133350"/>
                <wp:effectExtent l="0" t="0" r="0" b="6350"/>
                <wp:wrapNone/>
                <wp:docPr id="96" name="Text Box 96"/>
                <wp:cNvGraphicFramePr/>
                <a:graphic xmlns:a="http://schemas.openxmlformats.org/drawingml/2006/main">
                  <a:graphicData uri="http://schemas.microsoft.com/office/word/2010/wordprocessingShape">
                    <wps:wsp>
                      <wps:cNvSpPr txBox="1"/>
                      <wps:spPr>
                        <a:xfrm>
                          <a:off x="0" y="0"/>
                          <a:ext cx="1132205" cy="133350"/>
                        </a:xfrm>
                        <a:prstGeom prst="rect">
                          <a:avLst/>
                        </a:prstGeom>
                        <a:noFill/>
                        <a:ln w="6350">
                          <a:noFill/>
                        </a:ln>
                      </wps:spPr>
                      <wps:txbx>
                        <w:txbxContent>
                          <w:p w14:paraId="69779D71" w14:textId="77777777" w:rsidR="00BA7E3D" w:rsidRPr="009F3E3E" w:rsidRDefault="00BA7E3D" w:rsidP="00304FCB">
                            <w:pPr>
                              <w:spacing w:after="0" w:line="216" w:lineRule="auto"/>
                              <w:rPr>
                                <w:rFonts w:ascii="Bebas Neue" w:hAnsi="Bebas Neue"/>
                                <w:b/>
                                <w:bCs/>
                                <w:sz w:val="96"/>
                                <w:szCs w:val="96"/>
                              </w:rPr>
                            </w:pPr>
                            <w:r>
                              <w:rPr>
                                <w:b/>
                                <w:bCs/>
                                <w:color w:val="97BFE5"/>
                                <w:sz w:val="16"/>
                                <w:szCs w:val="13"/>
                              </w:rPr>
                              <w:t>Population Growth</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anchor>
            </w:drawing>
          </mc:Choice>
          <mc:Fallback>
            <w:pict>
              <v:shape w14:anchorId="1317A027" id="Text Box 96" o:spid="_x0000_s1045" type="#_x0000_t202" style="position:absolute;margin-left:190.55pt;margin-top:15.65pt;width:89.15pt;height:10.5pt;z-index:25168793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" filled="f" stroked="f" strokeweight=".5pt">
                <v:textbox inset="0,0,0,0">
                  <w:txbxContent>
                    <w:p w14:paraId="69779D71" w14:textId="77777777" w:rsidR="00BA7E3D" w:rsidRPr="009F3E3E" w:rsidRDefault="00BA7E3D" w:rsidP="00304FCB">
                      <w:pPr>
                        <w:spacing w:after="0" w:line="216" w:lineRule="auto"/>
                        <w:rPr>
                          <w:rFonts w:ascii="Bebas Neue" w:hAnsi="Bebas Neue"/>
                          <w:b/>
                          <w:bCs/>
                          <w:sz w:val="96"/>
                          <w:szCs w:val="96"/>
                        </w:rPr>
                      </w:pPr>
                      <w:r>
                        <w:rPr>
                          <w:b/>
                          <w:bCs/>
                          <w:color w:val="97BFE5"/>
                          <w:sz w:val="16"/>
                          <w:szCs w:val="13"/>
                        </w:rPr>
                        <w:t>Population Growth</w:t>
                      </w:r>
                    </w:p>
                  </w:txbxContent>
                </v:textbox>
              </v:shape>
            </w:pict>
          </mc:Fallback>
        </mc:AlternateContent>
      </w:r>
    </w:p>
    <w:p w14:paraId="28CE0F64" w14:textId="77777777" w:rsidR="00304FCB" w:rsidRDefault="00304FCB" w:rsidP="00304FCB">
      <w:pPr>
        <w:pStyle w:val="PlaceholderLanguage"/>
      </w:pPr>
    </w:p>
    <w:p w14:paraId="45319B81" w14:textId="77777777" w:rsidR="00BC3246" w:rsidRDefault="00D72E1D" w:rsidP="00D72E1D">
      <w:pPr>
        <w:pStyle w:val="Removethistext"/>
      </w:pPr>
      <w:r>
        <w:t>This section can provide a b</w:t>
      </w:r>
      <w:r w:rsidRPr="0065626B">
        <w:t>ig</w:t>
      </w:r>
      <w:r>
        <w:t>-</w:t>
      </w:r>
      <w:r w:rsidRPr="0065626B">
        <w:t xml:space="preserve">picture </w:t>
      </w:r>
      <w:r>
        <w:t xml:space="preserve">overview of </w:t>
      </w:r>
      <w:r w:rsidRPr="0065626B">
        <w:t xml:space="preserve">the County so </w:t>
      </w:r>
      <w:r>
        <w:t>that readers</w:t>
      </w:r>
      <w:r w:rsidRPr="0065626B">
        <w:t xml:space="preserve"> </w:t>
      </w:r>
      <w:r>
        <w:t xml:space="preserve">have some context about those who live in the county, </w:t>
      </w:r>
      <w:r w:rsidRPr="0065626B">
        <w:t xml:space="preserve">forces that are impacting families, </w:t>
      </w:r>
      <w:r>
        <w:t xml:space="preserve">and how the unique nature of the county and its residents impact </w:t>
      </w:r>
      <w:r w:rsidRPr="0065626B">
        <w:t>the work of the agency and its community partners.</w:t>
      </w:r>
      <w:r>
        <w:t xml:space="preserve">  </w:t>
      </w:r>
    </w:p>
    <w:p w14:paraId="1313FCD9" w14:textId="61E26460" w:rsidR="00D72E1D" w:rsidRPr="00BC3246" w:rsidRDefault="00D72E1D" w:rsidP="00BC3246">
      <w:pPr>
        <w:pStyle w:val="Removethistext"/>
        <w:spacing w:after="120"/>
        <w:rPr>
          <w:b/>
          <w:bCs/>
        </w:rPr>
      </w:pPr>
      <w:r w:rsidRPr="00BC3246">
        <w:rPr>
          <w:b/>
          <w:bCs/>
        </w:rPr>
        <w:t xml:space="preserve">This </w:t>
      </w:r>
      <w:r w:rsidR="00BC3246" w:rsidRPr="00BC3246">
        <w:rPr>
          <w:b/>
          <w:bCs/>
        </w:rPr>
        <w:t xml:space="preserve">paragraph or two </w:t>
      </w:r>
      <w:r w:rsidRPr="00BC3246">
        <w:rPr>
          <w:b/>
          <w:bCs/>
        </w:rPr>
        <w:t>may include:</w:t>
      </w:r>
    </w:p>
    <w:p w14:paraId="65AA1559" w14:textId="77777777" w:rsidR="00D72E1D" w:rsidRPr="0065626B" w:rsidRDefault="00D72E1D" w:rsidP="00D72E1D">
      <w:pPr>
        <w:pStyle w:val="ItemList"/>
      </w:pPr>
      <w:r w:rsidRPr="0065626B">
        <w:t>Size</w:t>
      </w:r>
      <w:r>
        <w:t xml:space="preserve"> and any population trends </w:t>
      </w:r>
    </w:p>
    <w:p w14:paraId="4901D7B1" w14:textId="77777777" w:rsidR="00D72E1D" w:rsidRPr="0065626B" w:rsidRDefault="00D72E1D" w:rsidP="00D72E1D">
      <w:pPr>
        <w:pStyle w:val="ItemList"/>
      </w:pPr>
      <w:r w:rsidRPr="0065626B">
        <w:t>Urban/</w:t>
      </w:r>
      <w:r>
        <w:t>suburban/rural</w:t>
      </w:r>
      <w:r w:rsidRPr="0065626B">
        <w:t xml:space="preserve"> character</w:t>
      </w:r>
      <w:r>
        <w:t xml:space="preserve"> that may impact access to services</w:t>
      </w:r>
    </w:p>
    <w:p w14:paraId="66BC6B67" w14:textId="77777777" w:rsidR="00D72E1D" w:rsidRDefault="00D72E1D" w:rsidP="00D72E1D">
      <w:pPr>
        <w:pStyle w:val="ItemList"/>
      </w:pPr>
      <w:r w:rsidRPr="0065626B">
        <w:t>Demographic</w:t>
      </w:r>
      <w:r>
        <w:t>s, such as race and ethnicity,</w:t>
      </w:r>
      <w:r w:rsidRPr="0065626B">
        <w:t xml:space="preserve"> </w:t>
      </w:r>
      <w:r>
        <w:t xml:space="preserve">age, gender, education, employment and income, </w:t>
      </w:r>
      <w:r w:rsidRPr="0065626B">
        <w:t xml:space="preserve">and </w:t>
      </w:r>
      <w:r>
        <w:t>any trends about who is living in the county that impact the work of the agency (i.e. increases in immigrant populations, a young or aging population, gentrification or disinvestment, etc.)</w:t>
      </w:r>
    </w:p>
    <w:p w14:paraId="657140E8" w14:textId="77777777" w:rsidR="00D72E1D" w:rsidRDefault="00D72E1D" w:rsidP="00D72E1D">
      <w:pPr>
        <w:pStyle w:val="ItemList"/>
      </w:pPr>
      <w:r>
        <w:t xml:space="preserve">Neighborhood differences in the rate of reports of abuse and neglect or rates of removal </w:t>
      </w:r>
    </w:p>
    <w:p w14:paraId="44D3F31A" w14:textId="77777777" w:rsidR="00D72E1D" w:rsidRPr="0065626B" w:rsidRDefault="00D72E1D" w:rsidP="00D72E1D">
      <w:pPr>
        <w:pStyle w:val="ItemList"/>
      </w:pPr>
      <w:r>
        <w:t>Community resources and strengths that support families and strengthen community</w:t>
      </w:r>
    </w:p>
    <w:p w14:paraId="1221F8BA" w14:textId="77777777" w:rsidR="00D72E1D" w:rsidRPr="004E54B6" w:rsidRDefault="00D72E1D" w:rsidP="00D72E1D">
      <w:pPr>
        <w:pStyle w:val="ItemList"/>
      </w:pPr>
      <w:r w:rsidRPr="004E54B6">
        <w:t>Ec</w:t>
      </w:r>
      <w:r w:rsidRPr="00F15B58">
        <w:t xml:space="preserve">onomic issues </w:t>
      </w:r>
      <w:r>
        <w:t xml:space="preserve">such as </w:t>
      </w:r>
      <w:r w:rsidRPr="004E54B6">
        <w:t>median income, housing availability, major industry gain or loss and other issues that impact family stability</w:t>
      </w:r>
    </w:p>
    <w:p w14:paraId="6B5E963B" w14:textId="54963947" w:rsidR="00F862BD" w:rsidRDefault="00F862BD" w:rsidP="006E7998">
      <w:pPr>
        <w:pStyle w:val="PlaceholderLanguage"/>
      </w:pPr>
    </w:p>
    <w:p w14:paraId="31C9063A" w14:textId="79AC3BD9" w:rsidR="002B26F8" w:rsidRPr="00D72E1D" w:rsidRDefault="00670CD9" w:rsidP="00BC3246">
      <w:pPr>
        <w:pStyle w:val="Removethistext"/>
        <w:spacing w:after="120"/>
        <w:rPr>
          <w:b/>
          <w:bCs/>
        </w:rPr>
      </w:pPr>
      <w:r w:rsidRPr="00D72E1D">
        <w:rPr>
          <w:b/>
          <w:bCs/>
        </w:rPr>
        <w:t>Helpful r</w:t>
      </w:r>
      <w:r w:rsidR="00847E52" w:rsidRPr="00D72E1D">
        <w:rPr>
          <w:b/>
          <w:bCs/>
        </w:rPr>
        <w:t xml:space="preserve">esources for </w:t>
      </w:r>
      <w:r w:rsidRPr="00D72E1D">
        <w:rPr>
          <w:b/>
          <w:bCs/>
        </w:rPr>
        <w:t>finding your county’s</w:t>
      </w:r>
      <w:r w:rsidR="00F15B58" w:rsidRPr="00D72E1D">
        <w:rPr>
          <w:b/>
          <w:bCs/>
        </w:rPr>
        <w:t xml:space="preserve"> </w:t>
      </w:r>
      <w:r w:rsidR="002B26F8" w:rsidRPr="00D72E1D">
        <w:rPr>
          <w:b/>
          <w:bCs/>
        </w:rPr>
        <w:t xml:space="preserve">background </w:t>
      </w:r>
      <w:r w:rsidRPr="00D72E1D">
        <w:rPr>
          <w:b/>
          <w:bCs/>
        </w:rPr>
        <w:t>information</w:t>
      </w:r>
      <w:r w:rsidR="002B26F8" w:rsidRPr="00D72E1D">
        <w:rPr>
          <w:b/>
          <w:bCs/>
        </w:rPr>
        <w:t>:</w:t>
      </w:r>
    </w:p>
    <w:p w14:paraId="36205910" w14:textId="0C04CC21" w:rsidR="00E92A35" w:rsidRPr="00670CD9" w:rsidRDefault="00C70D04" w:rsidP="00BC3246">
      <w:pPr>
        <w:pStyle w:val="Removethistext"/>
        <w:spacing w:after="120"/>
        <w:rPr>
          <w:rFonts w:eastAsia="Times New Roman" w:cs="Times New Roman"/>
        </w:rPr>
      </w:pPr>
      <w:r w:rsidRPr="004E54B6">
        <w:t xml:space="preserve">Cornell University’s Program on Applied Demographics has a </w:t>
      </w:r>
      <w:hyperlink r:id="rId30" w:history="1">
        <w:r w:rsidRPr="00670CD9">
          <w:rPr>
            <w:rStyle w:val="Hyperlink"/>
          </w:rPr>
          <w:t xml:space="preserve">database on New York </w:t>
        </w:r>
        <w:r w:rsidR="00C41D4B" w:rsidRPr="00670CD9">
          <w:rPr>
            <w:rStyle w:val="Hyperlink"/>
          </w:rPr>
          <w:t>c</w:t>
        </w:r>
        <w:r w:rsidRPr="00670CD9">
          <w:rPr>
            <w:rStyle w:val="Hyperlink"/>
          </w:rPr>
          <w:t>ounties</w:t>
        </w:r>
      </w:hyperlink>
      <w:r w:rsidRPr="004E54B6">
        <w:t xml:space="preserve"> that is derived from U.S. Census, NY Labor Department and other sources.  </w:t>
      </w:r>
    </w:p>
    <w:p w14:paraId="22206EA9" w14:textId="4801449E" w:rsidR="00644E44" w:rsidRPr="003A040D" w:rsidRDefault="00644E44" w:rsidP="00BC3246">
      <w:pPr>
        <w:pStyle w:val="Removethistext"/>
        <w:spacing w:after="120"/>
      </w:pPr>
      <w:r w:rsidRPr="003A040D">
        <w:t xml:space="preserve">Casey Family Programs’ </w:t>
      </w:r>
      <w:hyperlink r:id="rId31" w:history="1">
        <w:r w:rsidRPr="00C17855">
          <w:rPr>
            <w:rStyle w:val="Hyperlink"/>
            <w:rFonts w:eastAsia="Times New Roman" w:cs="Times New Roman"/>
            <w:color w:val="FF0000"/>
          </w:rPr>
          <w:t>Community Opportunity Map</w:t>
        </w:r>
      </w:hyperlink>
      <w:r w:rsidRPr="003A040D">
        <w:t xml:space="preserve"> is an interactive tool that highlights the aspects of communities that are associated with safe children and strong families and identifies the resources that are—and are not—available in different communities.</w:t>
      </w:r>
    </w:p>
    <w:p w14:paraId="1A239A30" w14:textId="77777777" w:rsidR="006B7E66" w:rsidRPr="004E54B6" w:rsidRDefault="006B7E66" w:rsidP="00972ADD"/>
    <w:p w14:paraId="676428E4" w14:textId="77777777" w:rsidR="00847E52" w:rsidRDefault="00847E52" w:rsidP="00972ADD"/>
    <w:p w14:paraId="30C93EFB" w14:textId="77777777" w:rsidR="007D2C23" w:rsidRDefault="007D2C23">
      <w:pPr>
        <w:spacing w:after="0" w:line="240" w:lineRule="auto"/>
      </w:pPr>
      <w:r>
        <w:br w:type="page"/>
      </w:r>
    </w:p>
    <w:p w14:paraId="0712298E" w14:textId="36943F40" w:rsidR="00905DA9" w:rsidRPr="00AA79EF" w:rsidRDefault="00D72E1D" w:rsidP="00D72E1D">
      <w:pPr>
        <w:pStyle w:val="Heading1"/>
        <w:spacing w:before="0" w:after="0"/>
      </w:pPr>
      <w:r>
        <w:lastRenderedPageBreak/>
        <w:t xml:space="preserve">The Starting Point </w:t>
      </w:r>
      <w:r w:rsidR="006E0DBF">
        <w:t>for</w:t>
      </w:r>
      <w:r w:rsidR="00D50B3F">
        <w:t xml:space="preserve"> Reform</w:t>
      </w:r>
    </w:p>
    <w:p w14:paraId="5892C562" w14:textId="1DD680EB" w:rsidR="006E0DBF" w:rsidRDefault="00AA79EF" w:rsidP="00D72E1D">
      <w:pPr>
        <w:pStyle w:val="Removethistext"/>
        <w:spacing w:before="240"/>
        <w:rPr>
          <w:bCs/>
        </w:rPr>
      </w:pPr>
      <w:r w:rsidRPr="00F25B93">
        <w:rPr>
          <w:noProof/>
        </w:rPr>
        <mc:AlternateContent>
          <mc:Choice Requires="wps">
            <w:drawing>
              <wp:anchor distT="0" distB="274320" distL="274320" distR="0" simplePos="0" relativeHeight="251629568" behindDoc="0" locked="0" layoutInCell="1" allowOverlap="1" wp14:anchorId="3EE406DC" wp14:editId="1B42D67E">
                <wp:simplePos x="0" y="0"/>
                <wp:positionH relativeFrom="margin">
                  <wp:posOffset>4347845</wp:posOffset>
                </wp:positionH>
                <wp:positionV relativeFrom="margin">
                  <wp:posOffset>417830</wp:posOffset>
                </wp:positionV>
                <wp:extent cx="1600200" cy="4892040"/>
                <wp:effectExtent l="0" t="0" r="0" b="0"/>
                <wp:wrapSquare wrapText="bothSides"/>
                <wp:docPr id="116" name="Text Box 116"/>
                <wp:cNvGraphicFramePr/>
                <a:graphic xmlns:a="http://schemas.openxmlformats.org/drawingml/2006/main">
                  <a:graphicData uri="http://schemas.microsoft.com/office/word/2010/wordprocessingShape">
                    <wps:wsp>
                      <wps:cNvSpPr txBox="1"/>
                      <wps:spPr>
                        <a:xfrm>
                          <a:off x="0" y="0"/>
                          <a:ext cx="1600200" cy="4892040"/>
                        </a:xfrm>
                        <a:prstGeom prst="rect">
                          <a:avLst/>
                        </a:prstGeom>
                        <a:solidFill>
                          <a:srgbClr val="B0DBFF">
                            <a:alpha val="30000"/>
                          </a:srgbClr>
                        </a:solidFill>
                        <a:ln w="6350">
                          <a:noFill/>
                        </a:ln>
                      </wps:spPr>
                      <wps:txbx>
                        <w:txbxContent>
                          <w:p w14:paraId="037E38F3" w14:textId="1A7A39CF" w:rsidR="00BA7E3D" w:rsidRPr="00A151C0" w:rsidRDefault="00BA7E3D" w:rsidP="00A151C0">
                            <w:pPr>
                              <w:jc w:val="center"/>
                            </w:pPr>
                            <w:r w:rsidRPr="00A151C0">
                              <w:rPr>
                                <w:noProof/>
                              </w:rPr>
                              <w:drawing>
                                <wp:inline distT="0" distB="0" distL="0" distR="0" wp14:anchorId="5E087671" wp14:editId="69F33FBB">
                                  <wp:extent cx="477806" cy="64008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7806" cy="640080"/>
                                          </a:xfrm>
                                          <a:prstGeom prst="rect">
                                            <a:avLst/>
                                          </a:prstGeom>
                                        </pic:spPr>
                                      </pic:pic>
                                    </a:graphicData>
                                  </a:graphic>
                                </wp:inline>
                              </w:drawing>
                            </w:r>
                          </w:p>
                          <w:p w14:paraId="1C5B6C2A" w14:textId="131375B7" w:rsidR="00BA7E3D" w:rsidRPr="00A151C0" w:rsidRDefault="0099778F" w:rsidP="00A151C0">
                            <w:pPr>
                              <w:pStyle w:val="BlueBoxTitleStyle"/>
                            </w:pPr>
                            <w:r w:rsidRPr="00A151C0">
                              <w:t>#</w:t>
                            </w:r>
                            <w:r w:rsidR="00F168F4" w:rsidRPr="00A151C0">
                              <w:t xml:space="preserve"> </w:t>
                            </w:r>
                            <w:r w:rsidR="00BA7E3D" w:rsidRPr="00A151C0">
                              <w:t>point</w:t>
                            </w:r>
                            <w:r w:rsidR="00944FB2" w:rsidRPr="00A151C0">
                              <w:t xml:space="preserve">s </w:t>
                            </w:r>
                            <w:r w:rsidR="00F168F4" w:rsidRPr="00A151C0">
                              <w:t>leading</w:t>
                            </w:r>
                            <w:r w:rsidR="00944FB2" w:rsidRPr="00A151C0">
                              <w:t xml:space="preserve"> </w:t>
                            </w:r>
                            <w:r w:rsidR="00BA7E3D" w:rsidRPr="00A151C0">
                              <w:t>to change</w:t>
                            </w:r>
                          </w:p>
                          <w:p w14:paraId="1C5D8C68" w14:textId="27C04F60" w:rsidR="00BA7E3D" w:rsidRPr="00A151C0" w:rsidRDefault="00BA7E3D" w:rsidP="00A151C0">
                            <w:pPr>
                              <w:pStyle w:val="Heading2"/>
                              <w:spacing w:before="120" w:after="240"/>
                              <w:jc w:val="center"/>
                            </w:pPr>
                            <w:r w:rsidRPr="00A151C0">
                              <w:t>__________</w:t>
                            </w:r>
                            <w:r w:rsidR="00A151C0">
                              <w:t>___</w:t>
                            </w:r>
                            <w:r w:rsidRPr="00A151C0">
                              <w:t>__</w:t>
                            </w:r>
                          </w:p>
                          <w:p w14:paraId="77DB1621" w14:textId="28E0D524" w:rsidR="00BA7E3D" w:rsidRPr="00A151C0" w:rsidRDefault="00BA7E3D" w:rsidP="00A151C0">
                            <w:pPr>
                              <w:pStyle w:val="BlueBoxand"/>
                            </w:pPr>
                            <w:r w:rsidRPr="00A151C0">
                              <w:rPr>
                                <w:rStyle w:val="Heading2Char"/>
                                <w:rFonts w:eastAsiaTheme="minorEastAsia" w:cstheme="minorBidi"/>
                                <w:b/>
                                <w:caps w:val="0"/>
                                <w:color w:val="222559"/>
                              </w:rPr>
                              <w:t>#1</w:t>
                            </w:r>
                          </w:p>
                          <w:p w14:paraId="258D358D" w14:textId="152188FF" w:rsidR="00BA7E3D" w:rsidRPr="00A151C0" w:rsidRDefault="00D12466" w:rsidP="00A151C0">
                            <w:pPr>
                              <w:pStyle w:val="BlueBoxTextStyle"/>
                            </w:pPr>
                            <w:r w:rsidRPr="00A151C0">
                              <w:t>What Life at the Agency Looked Like</w:t>
                            </w:r>
                          </w:p>
                          <w:p w14:paraId="574595EB" w14:textId="091F102F" w:rsidR="00BA7E3D" w:rsidRPr="00A151C0" w:rsidRDefault="00BA7E3D" w:rsidP="00A151C0">
                            <w:pPr>
                              <w:pStyle w:val="BlueBoxand"/>
                            </w:pPr>
                            <w:r w:rsidRPr="00A151C0">
                              <w:t>#2</w:t>
                            </w:r>
                          </w:p>
                          <w:p w14:paraId="354C18FF" w14:textId="16FEFCF1" w:rsidR="00BA7E3D" w:rsidRPr="00A151C0" w:rsidRDefault="00BA7E3D" w:rsidP="00A151C0">
                            <w:pPr>
                              <w:pStyle w:val="BlueBoxTextStyle"/>
                            </w:pPr>
                            <w:r w:rsidRPr="00A151C0">
                              <w:t xml:space="preserve">Engaging Family </w:t>
                            </w:r>
                            <w:r w:rsidRPr="00A151C0">
                              <w:br/>
                              <w:t>and Youth</w:t>
                            </w:r>
                          </w:p>
                          <w:p w14:paraId="0C912CE9" w14:textId="71536EDA" w:rsidR="00BA7E3D" w:rsidRPr="00A151C0" w:rsidRDefault="00BA7E3D" w:rsidP="00A151C0">
                            <w:pPr>
                              <w:pStyle w:val="BlueBoxand"/>
                            </w:pPr>
                            <w:r w:rsidRPr="00A151C0">
                              <w:t>#</w:t>
                            </w:r>
                            <w:r w:rsidR="009E5851" w:rsidRPr="00A151C0">
                              <w:t>X</w:t>
                            </w:r>
                          </w:p>
                          <w:p w14:paraId="4367C002" w14:textId="2700F967" w:rsidR="00BA7E3D" w:rsidRPr="00A151C0" w:rsidRDefault="00BA7E3D" w:rsidP="00A151C0">
                            <w:pPr>
                              <w:pStyle w:val="BlueBoxTextStyle"/>
                            </w:pPr>
                            <w:r w:rsidRPr="00A151C0">
                              <w:t>Embedding A Strong Model of Supervision</w:t>
                            </w:r>
                          </w:p>
                          <w:p w14:paraId="44F9E517" w14:textId="28D09F00" w:rsidR="00BA7E3D" w:rsidRPr="00A151C0" w:rsidRDefault="00BA7E3D" w:rsidP="00A151C0">
                            <w:pPr>
                              <w:pStyle w:val="BlueBoxand"/>
                            </w:pPr>
                            <w:r w:rsidRPr="00A151C0">
                              <w:t>#</w:t>
                            </w:r>
                            <w:r w:rsidR="009E5851" w:rsidRPr="00A151C0">
                              <w:t>X</w:t>
                            </w:r>
                          </w:p>
                          <w:p w14:paraId="0F51DD3F" w14:textId="13EECC9A" w:rsidR="00BA7E3D" w:rsidRPr="00A151C0" w:rsidRDefault="00C42C0B" w:rsidP="00A151C0">
                            <w:pPr>
                              <w:pStyle w:val="BlueBoxTextStyle"/>
                            </w:pPr>
                            <w:r w:rsidRPr="00A151C0">
                              <w:t>Lack of Services</w:t>
                            </w:r>
                          </w:p>
                        </w:txbxContent>
                      </wps:txbx>
                      <wps:bodyPr rot="0" spcFirstLastPara="0" vertOverflow="overflow" horzOverflow="overflow" vert="horz" wrap="square" lIns="182880" tIns="18288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406DC" id="Text Box 116" o:spid="_x0000_s1046" type="#_x0000_t202" style="position:absolute;margin-left:342.35pt;margin-top:32.9pt;width:126pt;height:385.2pt;z-index:251629568;visibility:visible;mso-wrap-style:square;mso-width-percent:0;mso-height-percent:0;mso-wrap-distance-left:21.6pt;mso-wrap-distance-top:0;mso-wrap-distance-right:0;mso-wrap-distance-bottom:21.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" fillcolor="#b0dbff" stroked="f" strokeweight=".5pt">
                <v:fill opacity="19789f"/>
                <v:textbox inset="14.4pt,14.4pt,14.4pt">
                  <w:txbxContent>
                    <w:p w14:paraId="037E38F3" w14:textId="1A7A39CF" w:rsidR="00BA7E3D" w:rsidRPr="00A151C0" w:rsidRDefault="00BA7E3D" w:rsidP="00A151C0">
                      <w:pPr>
                        <w:jc w:val="center"/>
                      </w:pPr>
                      <w:r w:rsidRPr="00A151C0">
                        <w:rPr>
                          <w:noProof/>
                        </w:rPr>
                        <w:drawing>
                          <wp:inline distT="0" distB="0" distL="0" distR="0" wp14:anchorId="5E087671" wp14:editId="69F33FBB">
                            <wp:extent cx="477806" cy="64008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7806" cy="640080"/>
                                    </a:xfrm>
                                    <a:prstGeom prst="rect">
                                      <a:avLst/>
                                    </a:prstGeom>
                                  </pic:spPr>
                                </pic:pic>
                              </a:graphicData>
                            </a:graphic>
                          </wp:inline>
                        </w:drawing>
                      </w:r>
                    </w:p>
                    <w:p w14:paraId="1C5B6C2A" w14:textId="131375B7" w:rsidR="00BA7E3D" w:rsidRPr="00A151C0" w:rsidRDefault="0099778F" w:rsidP="00A151C0">
                      <w:pPr>
                        <w:pStyle w:val="BlueBoxTitleStyle"/>
                      </w:pPr>
                      <w:r w:rsidRPr="00A151C0">
                        <w:t>#</w:t>
                      </w:r>
                      <w:r w:rsidR="00F168F4" w:rsidRPr="00A151C0">
                        <w:t xml:space="preserve"> </w:t>
                      </w:r>
                      <w:r w:rsidR="00BA7E3D" w:rsidRPr="00A151C0">
                        <w:t>point</w:t>
                      </w:r>
                      <w:r w:rsidR="00944FB2" w:rsidRPr="00A151C0">
                        <w:t xml:space="preserve">s </w:t>
                      </w:r>
                      <w:r w:rsidR="00F168F4" w:rsidRPr="00A151C0">
                        <w:t>leading</w:t>
                      </w:r>
                      <w:r w:rsidR="00944FB2" w:rsidRPr="00A151C0">
                        <w:t xml:space="preserve"> </w:t>
                      </w:r>
                      <w:r w:rsidR="00BA7E3D" w:rsidRPr="00A151C0">
                        <w:t>to change</w:t>
                      </w:r>
                    </w:p>
                    <w:p w14:paraId="1C5D8C68" w14:textId="27C04F60" w:rsidR="00BA7E3D" w:rsidRPr="00A151C0" w:rsidRDefault="00BA7E3D" w:rsidP="00A151C0">
                      <w:pPr>
                        <w:pStyle w:val="Heading2"/>
                        <w:spacing w:before="120" w:after="240"/>
                        <w:jc w:val="center"/>
                      </w:pPr>
                      <w:r w:rsidRPr="00A151C0">
                        <w:t>__________</w:t>
                      </w:r>
                      <w:r w:rsidR="00A151C0">
                        <w:t>___</w:t>
                      </w:r>
                      <w:r w:rsidRPr="00A151C0">
                        <w:t>__</w:t>
                      </w:r>
                    </w:p>
                    <w:p w14:paraId="77DB1621" w14:textId="28E0D524" w:rsidR="00BA7E3D" w:rsidRPr="00A151C0" w:rsidRDefault="00BA7E3D" w:rsidP="00A151C0">
                      <w:pPr>
                        <w:pStyle w:val="BlueBoxand"/>
                      </w:pPr>
                      <w:r w:rsidRPr="00A151C0">
                        <w:rPr>
                          <w:rStyle w:val="Heading2Char"/>
                          <w:rFonts w:eastAsiaTheme="minorEastAsia" w:cstheme="minorBidi"/>
                          <w:b/>
                          <w:caps w:val="0"/>
                          <w:color w:val="222559"/>
                        </w:rPr>
                        <w:t>#1</w:t>
                      </w:r>
                    </w:p>
                    <w:p w14:paraId="258D358D" w14:textId="152188FF" w:rsidR="00BA7E3D" w:rsidRPr="00A151C0" w:rsidRDefault="00D12466" w:rsidP="00A151C0">
                      <w:pPr>
                        <w:pStyle w:val="BlueBoxTextStyle"/>
                      </w:pPr>
                      <w:r w:rsidRPr="00A151C0">
                        <w:t>What Life at the Agency Looked Like</w:t>
                      </w:r>
                    </w:p>
                    <w:p w14:paraId="574595EB" w14:textId="091F102F" w:rsidR="00BA7E3D" w:rsidRPr="00A151C0" w:rsidRDefault="00BA7E3D" w:rsidP="00A151C0">
                      <w:pPr>
                        <w:pStyle w:val="BlueBoxand"/>
                      </w:pPr>
                      <w:r w:rsidRPr="00A151C0">
                        <w:t>#2</w:t>
                      </w:r>
                    </w:p>
                    <w:p w14:paraId="354C18FF" w14:textId="16FEFCF1" w:rsidR="00BA7E3D" w:rsidRPr="00A151C0" w:rsidRDefault="00BA7E3D" w:rsidP="00A151C0">
                      <w:pPr>
                        <w:pStyle w:val="BlueBoxTextStyle"/>
                      </w:pPr>
                      <w:r w:rsidRPr="00A151C0">
                        <w:t xml:space="preserve">Engaging Family </w:t>
                      </w:r>
                      <w:r w:rsidRPr="00A151C0">
                        <w:br/>
                        <w:t>and Youth</w:t>
                      </w:r>
                    </w:p>
                    <w:p w14:paraId="0C912CE9" w14:textId="71536EDA" w:rsidR="00BA7E3D" w:rsidRPr="00A151C0" w:rsidRDefault="00BA7E3D" w:rsidP="00A151C0">
                      <w:pPr>
                        <w:pStyle w:val="BlueBoxand"/>
                      </w:pPr>
                      <w:r w:rsidRPr="00A151C0">
                        <w:t>#</w:t>
                      </w:r>
                      <w:r w:rsidR="009E5851" w:rsidRPr="00A151C0">
                        <w:t>X</w:t>
                      </w:r>
                    </w:p>
                    <w:p w14:paraId="4367C002" w14:textId="2700F967" w:rsidR="00BA7E3D" w:rsidRPr="00A151C0" w:rsidRDefault="00BA7E3D" w:rsidP="00A151C0">
                      <w:pPr>
                        <w:pStyle w:val="BlueBoxTextStyle"/>
                      </w:pPr>
                      <w:r w:rsidRPr="00A151C0">
                        <w:t>Embedding A Strong Model of Supervision</w:t>
                      </w:r>
                    </w:p>
                    <w:p w14:paraId="44F9E517" w14:textId="28D09F00" w:rsidR="00BA7E3D" w:rsidRPr="00A151C0" w:rsidRDefault="00BA7E3D" w:rsidP="00A151C0">
                      <w:pPr>
                        <w:pStyle w:val="BlueBoxand"/>
                      </w:pPr>
                      <w:r w:rsidRPr="00A151C0">
                        <w:t>#</w:t>
                      </w:r>
                      <w:r w:rsidR="009E5851" w:rsidRPr="00A151C0">
                        <w:t>X</w:t>
                      </w:r>
                    </w:p>
                    <w:p w14:paraId="0F51DD3F" w14:textId="13EECC9A" w:rsidR="00BA7E3D" w:rsidRPr="00A151C0" w:rsidRDefault="00C42C0B" w:rsidP="00A151C0">
                      <w:pPr>
                        <w:pStyle w:val="BlueBoxTextStyle"/>
                      </w:pPr>
                      <w:r w:rsidRPr="00A151C0">
                        <w:t>Lack of Services</w:t>
                      </w:r>
                    </w:p>
                  </w:txbxContent>
                </v:textbox>
                <w10:wrap type="square" anchorx="margin" anchory="margin"/>
              </v:shape>
            </w:pict>
          </mc:Fallback>
        </mc:AlternateContent>
      </w:r>
      <w:r>
        <w:rPr>
          <w:noProof/>
        </w:rPr>
        <mc:AlternateContent>
          <mc:Choice Requires="wps">
            <w:drawing>
              <wp:anchor distT="0" distB="0" distL="114300" distR="114300" simplePos="0" relativeHeight="251662336" behindDoc="0" locked="0" layoutInCell="1" allowOverlap="1" wp14:anchorId="7C0FC5D2" wp14:editId="6E2B70B2">
                <wp:simplePos x="0" y="0"/>
                <wp:positionH relativeFrom="column">
                  <wp:posOffset>0</wp:posOffset>
                </wp:positionH>
                <wp:positionV relativeFrom="paragraph">
                  <wp:posOffset>15240</wp:posOffset>
                </wp:positionV>
                <wp:extent cx="5943600" cy="0"/>
                <wp:effectExtent l="0" t="0" r="12700" b="12700"/>
                <wp:wrapSquare wrapText="bothSides"/>
                <wp:docPr id="210" name="Straight Connector 210"/>
                <wp:cNvGraphicFramePr/>
                <a:graphic xmlns:a="http://schemas.openxmlformats.org/drawingml/2006/main">
                  <a:graphicData uri="http://schemas.microsoft.com/office/word/2010/wordprocessingShape">
                    <wps:wsp>
                      <wps:cNvCnPr/>
                      <wps:spPr>
                        <a:xfrm>
                          <a:off x="0" y="0"/>
                          <a:ext cx="5943600" cy="0"/>
                        </a:xfrm>
                        <a:prstGeom prst="line">
                          <a:avLst/>
                        </a:prstGeom>
                        <a:ln w="12700">
                          <a:solidFill>
                            <a:srgbClr val="97BFE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5E97F97" id="Straight Connector 210"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468pt,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" strokecolor="#97bfe5" strokeweight="1pt">
                <w10:wrap type="square"/>
              </v:line>
            </w:pict>
          </mc:Fallback>
        </mc:AlternateContent>
      </w:r>
      <w:r w:rsidR="006E0DBF">
        <w:rPr>
          <w:bCs/>
        </w:rPr>
        <w:t>PART 2: STARTING POINT</w:t>
      </w:r>
      <w:r w:rsidR="00BA7E3D">
        <w:rPr>
          <w:bCs/>
        </w:rPr>
        <w:t xml:space="preserve"> </w:t>
      </w:r>
    </w:p>
    <w:p w14:paraId="21F9B5E2" w14:textId="77777777" w:rsidR="00944FB2" w:rsidRDefault="00D72E1D" w:rsidP="00D72E1D">
      <w:pPr>
        <w:pStyle w:val="Removethistext"/>
        <w:spacing w:before="240"/>
        <w:rPr>
          <w:bCs/>
        </w:rPr>
      </w:pPr>
      <w:r w:rsidRPr="00D72E1D">
        <w:rPr>
          <w:bCs/>
        </w:rPr>
        <w:t xml:space="preserve">In order for the reader to understand the successes the County has achieved, it is important to set the context for what the agency and county were experiencing prior to Family First planning and implementation. </w:t>
      </w:r>
    </w:p>
    <w:p w14:paraId="346BF92B" w14:textId="1D856F99" w:rsidR="00D72E1D" w:rsidRDefault="00D72E1D" w:rsidP="00D72E1D">
      <w:pPr>
        <w:pStyle w:val="Removethistext"/>
        <w:spacing w:before="240"/>
        <w:rPr>
          <w:bCs/>
        </w:rPr>
      </w:pPr>
      <w:r w:rsidRPr="00D72E1D">
        <w:rPr>
          <w:bCs/>
        </w:rPr>
        <w:t>The purpose of this section is to paint a picture about where the agency’s policies and practices were or were not aligned with the philosophical underpinnings of Family First and any barriers that existed to helping families stay together, engaging kinship families and reducing overreliance on congregate care.</w:t>
      </w:r>
      <w:r w:rsidR="00944FB2">
        <w:rPr>
          <w:bCs/>
        </w:rPr>
        <w:t xml:space="preserve"> </w:t>
      </w:r>
      <w:r w:rsidR="00944FB2" w:rsidRPr="00AB60D7">
        <w:rPr>
          <w:b/>
        </w:rPr>
        <w:t xml:space="preserve">Remember to consider both strengths and challenges when </w:t>
      </w:r>
      <w:r w:rsidR="00C42C0B">
        <w:rPr>
          <w:b/>
        </w:rPr>
        <w:t>creating</w:t>
      </w:r>
      <w:r w:rsidR="00944FB2" w:rsidRPr="00AB60D7">
        <w:rPr>
          <w:b/>
        </w:rPr>
        <w:t xml:space="preserve"> context for </w:t>
      </w:r>
      <w:r w:rsidR="00C42C0B">
        <w:rPr>
          <w:b/>
        </w:rPr>
        <w:t xml:space="preserve">your agency’s </w:t>
      </w:r>
      <w:r w:rsidR="00944FB2" w:rsidRPr="00AB60D7">
        <w:rPr>
          <w:b/>
        </w:rPr>
        <w:t>starting point.</w:t>
      </w:r>
      <w:r w:rsidR="00944FB2">
        <w:rPr>
          <w:bCs/>
        </w:rPr>
        <w:t xml:space="preserve"> </w:t>
      </w:r>
    </w:p>
    <w:p w14:paraId="7224DE95" w14:textId="449652DF" w:rsidR="006E0DBF" w:rsidRPr="000A739B" w:rsidRDefault="006E0DBF" w:rsidP="006E0DBF">
      <w:pPr>
        <w:pStyle w:val="Removethistext"/>
        <w:rPr>
          <w:i/>
          <w:iCs/>
        </w:rPr>
      </w:pPr>
      <w:r w:rsidRPr="000A739B">
        <w:rPr>
          <w:i/>
          <w:iCs/>
        </w:rPr>
        <w:t>You can use the blue box to your right to break up Part 2 by titling and/or numbering each section.</w:t>
      </w:r>
      <w:r w:rsidR="000A739B" w:rsidRPr="000A739B">
        <w:rPr>
          <w:i/>
          <w:iCs/>
        </w:rPr>
        <w:t xml:space="preserve"> (See example below)</w:t>
      </w:r>
    </w:p>
    <w:p w14:paraId="619762DA" w14:textId="10B68A0C" w:rsidR="000A739B" w:rsidRPr="003641F2" w:rsidRDefault="000A739B" w:rsidP="003641F2">
      <w:pPr>
        <w:pStyle w:val="Heading3"/>
      </w:pPr>
      <w:r w:rsidRPr="003641F2">
        <w:t xml:space="preserve">#1. </w:t>
      </w:r>
      <w:r w:rsidR="00D12466" w:rsidRPr="003641F2">
        <w:t>What Life at the Agency looked like</w:t>
      </w:r>
      <w:r w:rsidR="003641F2" w:rsidRPr="003641F2">
        <w:br/>
      </w:r>
      <w:r w:rsidR="00D12466" w:rsidRPr="003641F2">
        <w:t>(Style: H</w:t>
      </w:r>
      <w:r w:rsidR="001B4A67">
        <w:t xml:space="preserve">eading </w:t>
      </w:r>
      <w:r w:rsidR="00D12466" w:rsidRPr="003641F2">
        <w:t>3)</w:t>
      </w:r>
    </w:p>
    <w:p w14:paraId="0B7BE3A2" w14:textId="16B70142" w:rsidR="006E0DBF" w:rsidRPr="006E0DBF" w:rsidRDefault="00D12466" w:rsidP="00D12466">
      <w:pPr>
        <w:pStyle w:val="Removethistext"/>
        <w:spacing w:before="360" w:after="120"/>
        <w:rPr>
          <w:b/>
          <w:bCs/>
        </w:rPr>
      </w:pPr>
      <w:r>
        <w:rPr>
          <w:b/>
          <w:bCs/>
        </w:rPr>
        <w:t>S</w:t>
      </w:r>
      <w:r w:rsidR="00BA7E3D">
        <w:rPr>
          <w:b/>
          <w:bCs/>
        </w:rPr>
        <w:t xml:space="preserve">ections </w:t>
      </w:r>
      <w:r w:rsidR="006E0DBF" w:rsidRPr="006E0DBF">
        <w:rPr>
          <w:b/>
          <w:bCs/>
        </w:rPr>
        <w:t>may include</w:t>
      </w:r>
      <w:r w:rsidR="00024D3A">
        <w:rPr>
          <w:b/>
          <w:bCs/>
        </w:rPr>
        <w:t xml:space="preserve"> </w:t>
      </w:r>
      <w:r w:rsidR="00024D3A" w:rsidRPr="00024D3A">
        <w:rPr>
          <w:i/>
          <w:iCs/>
        </w:rPr>
        <w:t>(but are not confined to)</w:t>
      </w:r>
      <w:r w:rsidR="006E0DBF" w:rsidRPr="00024D3A">
        <w:rPr>
          <w:i/>
          <w:iCs/>
        </w:rPr>
        <w:t>:</w:t>
      </w:r>
    </w:p>
    <w:p w14:paraId="1BF495D2" w14:textId="5E0FEEEC" w:rsidR="007A7835" w:rsidRDefault="006E0DBF" w:rsidP="007A7835">
      <w:pPr>
        <w:pStyle w:val="ItemList"/>
      </w:pPr>
      <w:r w:rsidRPr="007A7835">
        <w:t>What life at the agency looked like when Family First planning started</w:t>
      </w:r>
      <w:r w:rsidR="007A7835">
        <w:t xml:space="preserve"> | Elements to provide context include:</w:t>
      </w:r>
    </w:p>
    <w:p w14:paraId="06604ACD" w14:textId="77777777" w:rsidR="007A7835" w:rsidRPr="00024D3A" w:rsidRDefault="007A7835" w:rsidP="00024D3A">
      <w:pPr>
        <w:pStyle w:val="ItemSublist"/>
      </w:pPr>
      <w:r w:rsidRPr="00024D3A">
        <w:t>Culture of the agency with regard to keeping families safely together</w:t>
      </w:r>
    </w:p>
    <w:p w14:paraId="3722415C" w14:textId="77777777" w:rsidR="007A7835" w:rsidRPr="00024D3A" w:rsidRDefault="007A7835" w:rsidP="00024D3A">
      <w:pPr>
        <w:pStyle w:val="ItemSublist"/>
      </w:pPr>
      <w:r w:rsidRPr="00024D3A">
        <w:t>Approach to kinship care</w:t>
      </w:r>
    </w:p>
    <w:p w14:paraId="38324AAD" w14:textId="77777777" w:rsidR="007A7835" w:rsidRPr="00024D3A" w:rsidRDefault="007A7835" w:rsidP="00024D3A">
      <w:pPr>
        <w:pStyle w:val="ItemSublist"/>
      </w:pPr>
      <w:r w:rsidRPr="00024D3A">
        <w:t>Placement practices related to group care, step-downs and therapeutic foster care</w:t>
      </w:r>
    </w:p>
    <w:p w14:paraId="7C67AA08" w14:textId="77777777" w:rsidR="007A7835" w:rsidRPr="00024D3A" w:rsidRDefault="007A7835" w:rsidP="00024D3A">
      <w:pPr>
        <w:pStyle w:val="ItemSublist"/>
      </w:pPr>
      <w:r w:rsidRPr="00024D3A">
        <w:t>Prevention services availability</w:t>
      </w:r>
    </w:p>
    <w:p w14:paraId="593670A3" w14:textId="477A2F0D" w:rsidR="006E0DBF" w:rsidRPr="00024D3A" w:rsidRDefault="007A7835" w:rsidP="00024D3A">
      <w:pPr>
        <w:pStyle w:val="ItemSublist"/>
      </w:pPr>
      <w:r w:rsidRPr="00024D3A">
        <w:t>Approach to meeting the needs of different populations, including teens; Black, Indigenous and children of color; LGBTQ+ youth and youth who are gender-nonconforming; families with substance use, domestic violence or mental health needs; etc.</w:t>
      </w:r>
    </w:p>
    <w:p w14:paraId="58A28529" w14:textId="6DD1B721" w:rsidR="00024D3A" w:rsidRDefault="00024D3A" w:rsidP="00024D3A">
      <w:pPr>
        <w:pStyle w:val="ItemList"/>
        <w:spacing w:before="120"/>
      </w:pPr>
      <w:r>
        <w:t xml:space="preserve">Resources and </w:t>
      </w:r>
      <w:r w:rsidR="00C42C0B">
        <w:t xml:space="preserve">STRENGTHS </w:t>
      </w:r>
      <w:r>
        <w:t xml:space="preserve">to build on, such as </w:t>
      </w:r>
    </w:p>
    <w:p w14:paraId="303AA961" w14:textId="77777777" w:rsidR="00024D3A" w:rsidRPr="00024D3A" w:rsidRDefault="00024D3A" w:rsidP="00024D3A">
      <w:pPr>
        <w:pStyle w:val="ItemSublist"/>
      </w:pPr>
      <w:r w:rsidRPr="00024D3A">
        <w:t>Prevention services and community supports</w:t>
      </w:r>
    </w:p>
    <w:p w14:paraId="5580B1E6" w14:textId="77777777" w:rsidR="00024D3A" w:rsidRPr="00024D3A" w:rsidRDefault="00024D3A" w:rsidP="00024D3A">
      <w:pPr>
        <w:pStyle w:val="ItemSublist"/>
      </w:pPr>
      <w:r w:rsidRPr="00024D3A">
        <w:t xml:space="preserve">Family Assessment Response or other alternatives to child welfare investigation </w:t>
      </w:r>
    </w:p>
    <w:p w14:paraId="45359F38" w14:textId="77777777" w:rsidR="00024D3A" w:rsidRPr="00024D3A" w:rsidRDefault="00024D3A" w:rsidP="00024D3A">
      <w:pPr>
        <w:pStyle w:val="ItemSublist"/>
      </w:pPr>
      <w:r w:rsidRPr="00024D3A">
        <w:t>County culture and guiding values for working with families</w:t>
      </w:r>
    </w:p>
    <w:p w14:paraId="017EADCF" w14:textId="5938A64C" w:rsidR="00024D3A" w:rsidRPr="00024D3A" w:rsidRDefault="00024D3A" w:rsidP="00024D3A">
      <w:pPr>
        <w:pStyle w:val="ItemSublist"/>
        <w:spacing w:after="120"/>
      </w:pPr>
      <w:r w:rsidRPr="00024D3A">
        <w:t>New policies and practices that have positively impacted outcomes for families</w:t>
      </w:r>
    </w:p>
    <w:p w14:paraId="73DE8336" w14:textId="2B147558" w:rsidR="00024D3A" w:rsidRPr="00024D3A" w:rsidRDefault="00024D3A" w:rsidP="00024D3A">
      <w:pPr>
        <w:pStyle w:val="ItemList"/>
      </w:pPr>
      <w:r w:rsidRPr="00024D3A">
        <w:t>Major impediments</w:t>
      </w:r>
      <w:r w:rsidR="00C42C0B">
        <w:t xml:space="preserve"> and CHALLENGES</w:t>
      </w:r>
      <w:r w:rsidR="00C42C0B" w:rsidRPr="00024D3A">
        <w:t xml:space="preserve"> </w:t>
      </w:r>
      <w:r w:rsidRPr="00024D3A">
        <w:t>to reaching Family First goals, such as</w:t>
      </w:r>
    </w:p>
    <w:p w14:paraId="0F1EDD6D" w14:textId="77777777" w:rsidR="00024D3A" w:rsidRPr="00024D3A" w:rsidRDefault="00024D3A" w:rsidP="00024D3A">
      <w:pPr>
        <w:pStyle w:val="ItemSublist"/>
      </w:pPr>
      <w:r w:rsidRPr="00024D3A">
        <w:t>Inadequate efforts to keep families together and avoid placement</w:t>
      </w:r>
    </w:p>
    <w:p w14:paraId="2E2150CD" w14:textId="77777777" w:rsidR="00024D3A" w:rsidRPr="00024D3A" w:rsidRDefault="00024D3A" w:rsidP="00024D3A">
      <w:pPr>
        <w:pStyle w:val="ItemSublist"/>
      </w:pPr>
      <w:r w:rsidRPr="00024D3A">
        <w:t>Contracts for beds in shelters or group homes that made it too easy to place children in congregate care</w:t>
      </w:r>
    </w:p>
    <w:p w14:paraId="4F2596C6" w14:textId="77777777" w:rsidR="00024D3A" w:rsidRPr="00024D3A" w:rsidRDefault="00024D3A" w:rsidP="00024D3A">
      <w:pPr>
        <w:pStyle w:val="ItemSublist"/>
      </w:pPr>
      <w:r w:rsidRPr="00024D3A">
        <w:t>Lack of services to keep families together or prevent disruption from family foster care</w:t>
      </w:r>
    </w:p>
    <w:p w14:paraId="7015FCA6" w14:textId="77777777" w:rsidR="00024D3A" w:rsidRPr="00024D3A" w:rsidRDefault="00024D3A" w:rsidP="00024D3A">
      <w:pPr>
        <w:pStyle w:val="ItemSublist"/>
      </w:pPr>
      <w:r w:rsidRPr="00024D3A">
        <w:t>Lack of knowledge about and/or support for kinship care</w:t>
      </w:r>
    </w:p>
    <w:p w14:paraId="168A5A87" w14:textId="0F99A8C8" w:rsidR="00024D3A" w:rsidRDefault="00024D3A" w:rsidP="00024D3A">
      <w:pPr>
        <w:pStyle w:val="ItemSublist"/>
      </w:pPr>
      <w:r w:rsidRPr="00024D3A">
        <w:t>Over-reliance on Article 10 or Article 6 as the sole placement option for kin</w:t>
      </w:r>
    </w:p>
    <w:p w14:paraId="5E6EA237" w14:textId="77777777" w:rsidR="00024D3A" w:rsidRDefault="00024D3A" w:rsidP="00024D3A">
      <w:pPr>
        <w:pStyle w:val="ItemSublist"/>
      </w:pPr>
      <w:r>
        <w:t>I</w:t>
      </w:r>
      <w:r w:rsidRPr="00AA7674">
        <w:t>nadequate pool of non</w:t>
      </w:r>
      <w:r>
        <w:t>-</w:t>
      </w:r>
      <w:r w:rsidRPr="00AA7674">
        <w:t>kin foster parents, including foster parents for teens</w:t>
      </w:r>
    </w:p>
    <w:p w14:paraId="555204B3" w14:textId="77777777" w:rsidR="00024D3A" w:rsidRDefault="00024D3A" w:rsidP="00024D3A">
      <w:pPr>
        <w:pStyle w:val="ItemSublist"/>
      </w:pPr>
      <w:r>
        <w:t>La</w:t>
      </w:r>
      <w:r w:rsidRPr="00AA7674">
        <w:t>ck of foster family supports</w:t>
      </w:r>
    </w:p>
    <w:p w14:paraId="468B365F" w14:textId="77777777" w:rsidR="00024D3A" w:rsidRDefault="00024D3A" w:rsidP="00024D3A">
      <w:pPr>
        <w:pStyle w:val="ItemSublist"/>
      </w:pPr>
      <w:r>
        <w:t>A belief that teens cannot “make it” in a family</w:t>
      </w:r>
    </w:p>
    <w:p w14:paraId="14ECB57C" w14:textId="462C6E9D" w:rsidR="00024D3A" w:rsidRPr="00024D3A" w:rsidRDefault="00024D3A" w:rsidP="00024D3A">
      <w:pPr>
        <w:pStyle w:val="ItemSublist"/>
      </w:pPr>
      <w:r>
        <w:lastRenderedPageBreak/>
        <w:t xml:space="preserve">Barriers </w:t>
      </w:r>
      <w:r w:rsidRPr="00AA7674">
        <w:t xml:space="preserve">with agency legal staff </w:t>
      </w:r>
      <w:r>
        <w:t>or</w:t>
      </w:r>
      <w:r w:rsidRPr="00AA7674">
        <w:t xml:space="preserve"> judges </w:t>
      </w:r>
      <w:r>
        <w:t>being unsupportive of the agency’s goals</w:t>
      </w:r>
    </w:p>
    <w:p w14:paraId="6374090A" w14:textId="77777777" w:rsidR="000A739B" w:rsidRDefault="000A739B" w:rsidP="00944FB2">
      <w:pPr>
        <w:pStyle w:val="Removethistext"/>
        <w:spacing w:after="0"/>
        <w:rPr>
          <w:b/>
          <w:bCs/>
        </w:rPr>
      </w:pPr>
    </w:p>
    <w:p w14:paraId="5DC3DA69" w14:textId="6D5C29C6" w:rsidR="00812335" w:rsidRDefault="00812335" w:rsidP="001B4A67">
      <w:pPr>
        <w:pStyle w:val="Heading4"/>
      </w:pPr>
      <w:r>
        <w:t>Style Note:</w:t>
      </w:r>
      <w:r>
        <w:br/>
        <w:t>When necessary, consider breaking up your section with Section Subtitles (H</w:t>
      </w:r>
      <w:r w:rsidRPr="001B4A67">
        <w:t>eading 4)</w:t>
      </w:r>
    </w:p>
    <w:p w14:paraId="126EF3CA" w14:textId="41D0A3EE" w:rsidR="000A739B" w:rsidRPr="001B4A67" w:rsidRDefault="00944FB2" w:rsidP="001B4A67">
      <w:pPr>
        <w:pStyle w:val="Heading4"/>
      </w:pPr>
      <w:r w:rsidRPr="001B4A67">
        <w:t>Tips</w:t>
      </w:r>
      <w:r w:rsidR="000A739B" w:rsidRPr="001B4A67">
        <w:t xml:space="preserve"> to consider:</w:t>
      </w:r>
    </w:p>
    <w:p w14:paraId="51FC8888" w14:textId="00E95503" w:rsidR="00944FB2" w:rsidRDefault="00944FB2" w:rsidP="000A739B">
      <w:pPr>
        <w:pStyle w:val="ItemList"/>
        <w:spacing w:before="120"/>
      </w:pPr>
      <w:r w:rsidRPr="002B26F8">
        <w:t>Many agencies assume that their congregate care numbers are a function of referral of JD/PINS into child welfare placements. This may be important context to provide, but it</w:t>
      </w:r>
      <w:r>
        <w:t xml:space="preserve"> i</w:t>
      </w:r>
      <w:r w:rsidRPr="002B26F8">
        <w:t>s critical to examine and present the data to see how many JD/PINS cases are truly responsible for congregate care rates and make this part of the story.</w:t>
      </w:r>
    </w:p>
    <w:p w14:paraId="600EA50B" w14:textId="77777777" w:rsidR="00944FB2" w:rsidRDefault="00944FB2" w:rsidP="00FA2D2C">
      <w:pPr>
        <w:pStyle w:val="ItemList"/>
        <w:spacing w:before="120"/>
      </w:pPr>
      <w:r>
        <w:t xml:space="preserve">Counties should describe three to five major barriers to achieving its goals rather than a laundry list. Your team could use a tool like a fishbone diagram to help you identify primary barriers: </w:t>
      </w:r>
      <w:hyperlink r:id="rId33" w:history="1">
        <w:r w:rsidRPr="002D6765">
          <w:rPr>
            <w:rStyle w:val="Hyperlink"/>
          </w:rPr>
          <w:t>https://asq.org/quality-resources/fishbone</w:t>
        </w:r>
      </w:hyperlink>
      <w:r>
        <w:t xml:space="preserve"> </w:t>
      </w:r>
    </w:p>
    <w:p w14:paraId="2CDE7675" w14:textId="77777777" w:rsidR="00944FB2" w:rsidRPr="002D146C" w:rsidRDefault="00944FB2" w:rsidP="00FA2D2C">
      <w:pPr>
        <w:pStyle w:val="ItemList"/>
        <w:spacing w:before="120"/>
      </w:pPr>
      <w:r w:rsidRPr="002D146C">
        <w:t xml:space="preserve">When identifying challenges, the story should be about </w:t>
      </w:r>
      <w:r>
        <w:t xml:space="preserve">the </w:t>
      </w:r>
      <w:r w:rsidRPr="002D146C">
        <w:t>challenges the agency had to overcome in meeting the needs of famil</w:t>
      </w:r>
      <w:r>
        <w:t>ies</w:t>
      </w:r>
      <w:r w:rsidRPr="002D146C">
        <w:t xml:space="preserve">, not the challenges </w:t>
      </w:r>
      <w:r>
        <w:t>that families in your community are facing, which should be part of the county context.</w:t>
      </w:r>
    </w:p>
    <w:p w14:paraId="6D7329B6" w14:textId="77777777" w:rsidR="00944FB2" w:rsidRPr="0080753C" w:rsidRDefault="00944FB2" w:rsidP="00FA2D2C">
      <w:pPr>
        <w:pStyle w:val="ItemList"/>
        <w:spacing w:before="120"/>
      </w:pPr>
      <w:r w:rsidRPr="002B26F8">
        <w:t xml:space="preserve">Counties should be as specific as possible about what they learned through an assessment of their system as </w:t>
      </w:r>
      <w:r>
        <w:t xml:space="preserve">to the </w:t>
      </w:r>
      <w:r w:rsidRPr="002B26F8">
        <w:t xml:space="preserve">major </w:t>
      </w:r>
      <w:r>
        <w:t xml:space="preserve">strengths and </w:t>
      </w:r>
      <w:r w:rsidRPr="002B26F8">
        <w:t xml:space="preserve">barriers to </w:t>
      </w:r>
      <w:r>
        <w:t xml:space="preserve">effective </w:t>
      </w:r>
      <w:r w:rsidRPr="002B26F8">
        <w:t>Family First implementation</w:t>
      </w:r>
      <w:r>
        <w:t>.</w:t>
      </w:r>
    </w:p>
    <w:p w14:paraId="761428B2" w14:textId="1C0AE453" w:rsidR="00944FB2" w:rsidRPr="002D146C" w:rsidRDefault="00944FB2" w:rsidP="000A739B">
      <w:pPr>
        <w:pStyle w:val="ItemList"/>
        <w:spacing w:before="120"/>
      </w:pPr>
      <w:r w:rsidRPr="005F5586">
        <w:t>Quotes from staff who</w:t>
      </w:r>
      <w:r w:rsidRPr="002D146C">
        <w:t xml:space="preserve"> lived through the change process and remember the culture when the reforms first started can </w:t>
      </w:r>
      <w:r>
        <w:t>powerful and add personal depth</w:t>
      </w:r>
      <w:r w:rsidRPr="002D146C">
        <w:t xml:space="preserve"> </w:t>
      </w:r>
      <w:r>
        <w:t>to</w:t>
      </w:r>
      <w:r w:rsidRPr="002D146C">
        <w:t xml:space="preserve"> the story. This may include frontline staff and </w:t>
      </w:r>
      <w:r>
        <w:t>s</w:t>
      </w:r>
      <w:r w:rsidRPr="002D146C">
        <w:t xml:space="preserve">upervisors, </w:t>
      </w:r>
      <w:r>
        <w:t>mid-level managers, and executive teams.</w:t>
      </w:r>
      <w:r w:rsidR="009D3ABB">
        <w:t xml:space="preserve"> </w:t>
      </w:r>
      <w:hyperlink w:anchor="Quotes" w:history="1">
        <w:r w:rsidR="009D3ABB" w:rsidRPr="009D3ABB">
          <w:rPr>
            <w:rStyle w:val="Hyperlink"/>
          </w:rPr>
          <w:t>See PREFORMATTED QUOTES in template!</w:t>
        </w:r>
      </w:hyperlink>
      <w:r w:rsidR="009D3ABB">
        <w:t xml:space="preserve"> </w:t>
      </w:r>
    </w:p>
    <w:p w14:paraId="0BBD8CC1" w14:textId="77777777" w:rsidR="001669C3" w:rsidRDefault="001669C3" w:rsidP="001669C3">
      <w:pPr>
        <w:pStyle w:val="ItemList"/>
        <w:numPr>
          <w:ilvl w:val="0"/>
          <w:numId w:val="0"/>
        </w:numPr>
      </w:pPr>
    </w:p>
    <w:p w14:paraId="3DE5D5E4" w14:textId="192A8AD8" w:rsidR="001669C3" w:rsidRPr="001669C3" w:rsidRDefault="005070C6" w:rsidP="001669C3">
      <w:pPr>
        <w:pStyle w:val="ItemList"/>
        <w:numPr>
          <w:ilvl w:val="0"/>
          <w:numId w:val="0"/>
        </w:numPr>
        <w:rPr>
          <w:b/>
          <w:bCs/>
        </w:rPr>
      </w:pPr>
      <w:r>
        <w:rPr>
          <w:noProof/>
        </w:rPr>
        <mc:AlternateContent>
          <mc:Choice Requires="wpg">
            <w:drawing>
              <wp:anchor distT="0" distB="0" distL="274320" distR="114300" simplePos="0" relativeHeight="251723776" behindDoc="0" locked="0" layoutInCell="1" allowOverlap="1" wp14:anchorId="59C883BE" wp14:editId="138F3D1A">
                <wp:simplePos x="0" y="0"/>
                <wp:positionH relativeFrom="margin">
                  <wp:posOffset>3949700</wp:posOffset>
                </wp:positionH>
                <wp:positionV relativeFrom="paragraph">
                  <wp:posOffset>58208</wp:posOffset>
                </wp:positionV>
                <wp:extent cx="1985604" cy="1335024"/>
                <wp:effectExtent l="12700" t="12700" r="8890" b="11430"/>
                <wp:wrapSquare wrapText="bothSides"/>
                <wp:docPr id="133" name="Group 133"/>
                <wp:cNvGraphicFramePr/>
                <a:graphic xmlns:a="http://schemas.openxmlformats.org/drawingml/2006/main">
                  <a:graphicData uri="http://schemas.microsoft.com/office/word/2010/wordprocessingGroup">
                    <wpg:wgp>
                      <wpg:cNvGrpSpPr/>
                      <wpg:grpSpPr>
                        <a:xfrm>
                          <a:off x="0" y="0"/>
                          <a:ext cx="1985604" cy="1335024"/>
                          <a:chOff x="-211218" y="0"/>
                          <a:chExt cx="1981386" cy="1337733"/>
                        </a:xfrm>
                      </wpg:grpSpPr>
                      <wps:wsp>
                        <wps:cNvPr id="175" name="Text Box 175"/>
                        <wps:cNvSpPr txBox="1"/>
                        <wps:spPr>
                          <a:xfrm>
                            <a:off x="80433" y="0"/>
                            <a:ext cx="1689735" cy="1320800"/>
                          </a:xfrm>
                          <a:prstGeom prst="rect">
                            <a:avLst/>
                          </a:prstGeom>
                          <a:noFill/>
                          <a:ln w="6350">
                            <a:noFill/>
                          </a:ln>
                        </wps:spPr>
                        <wps:txbx>
                          <w:txbxContent>
                            <w:p w14:paraId="14D92263" w14:textId="77777777" w:rsidR="005070C6" w:rsidRDefault="005070C6" w:rsidP="005070C6">
                              <w:pPr>
                                <w:pStyle w:val="QuoteTxt"/>
                                <w:jc w:val="right"/>
                              </w:pPr>
                              <w:r>
                                <w:t xml:space="preserve">“Quotes can be extremely helpful when trying to create context. </w:t>
                              </w:r>
                            </w:p>
                            <w:p w14:paraId="1C61ACC0" w14:textId="06F8E0EA" w:rsidR="005070C6" w:rsidRPr="009B6EEA" w:rsidRDefault="005070C6" w:rsidP="005070C6">
                              <w:pPr>
                                <w:pStyle w:val="QuoteTxt"/>
                                <w:jc w:val="right"/>
                              </w:pPr>
                              <w:r>
                                <w:t>Text here text here and some text here.</w:t>
                              </w:r>
                              <w:r w:rsidRPr="009B6EE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6" name="Right Brace 176"/>
                        <wps:cNvSpPr/>
                        <wps:spPr>
                          <a:xfrm rot="10800000">
                            <a:off x="-211218" y="4233"/>
                            <a:ext cx="235585" cy="1333500"/>
                          </a:xfrm>
                          <a:prstGeom prst="rightBrace">
                            <a:avLst>
                              <a:gd name="adj1" fmla="val 66336"/>
                              <a:gd name="adj2" fmla="val 50000"/>
                            </a:avLst>
                          </a:prstGeom>
                          <a:ln>
                            <a:solidFill>
                              <a:srgbClr val="97BFE5"/>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C883BE" id="Group 133" o:spid="_x0000_s1047" style="position:absolute;margin-left:311pt;margin-top:4.6pt;width:156.35pt;height:105.1pt;z-index:251723776;mso-wrap-distance-left:21.6pt;mso-position-horizontal-relative:margin;mso-width-relative:margin;mso-height-relative:margin" coordorigin="-2112" coordsize="19813,133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">
                <v:shape id="Text Box 175" o:spid="_x0000_s1048" type="#_x0000_t202" style="position:absolute;left:804;width:16897;height:1320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" filled="f" stroked="f" strokeweight=".5pt">
                  <v:textbox inset="0,0,0,0">
                    <w:txbxContent>
                      <w:p w14:paraId="14D92263" w14:textId="77777777" w:rsidR="005070C6" w:rsidRDefault="005070C6" w:rsidP="005070C6">
                        <w:pPr>
                          <w:pStyle w:val="QuoteTxt"/>
                          <w:jc w:val="right"/>
                        </w:pPr>
                        <w:r>
                          <w:t xml:space="preserve">“Quotes can be extremely helpful when trying to create context. </w:t>
                        </w:r>
                      </w:p>
                      <w:p w14:paraId="1C61ACC0" w14:textId="06F8E0EA" w:rsidR="005070C6" w:rsidRPr="009B6EEA" w:rsidRDefault="005070C6" w:rsidP="005070C6">
                        <w:pPr>
                          <w:pStyle w:val="QuoteTxt"/>
                          <w:jc w:val="right"/>
                        </w:pPr>
                        <w:r>
                          <w:t>Text here text here and some text here.</w:t>
                        </w:r>
                        <w:r w:rsidRPr="009B6EEA">
                          <w:t>”</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76" o:spid="_x0000_s1049" type="#_x0000_t88" style="position:absolute;left:-2112;top:42;width:2355;height:13335;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" adj="2531" strokecolor="#97bfe5" strokeweight="2pt"/>
                <w10:wrap type="square" anchorx="margin"/>
              </v:group>
            </w:pict>
          </mc:Fallback>
        </mc:AlternateContent>
      </w:r>
      <w:r w:rsidR="001669C3" w:rsidRPr="001669C3">
        <w:rPr>
          <w:b/>
          <w:bCs/>
        </w:rPr>
        <w:t>Helpful Resources for the starting point for reform:</w:t>
      </w:r>
    </w:p>
    <w:p w14:paraId="7EB9A855" w14:textId="60B8125B" w:rsidR="00F7533C" w:rsidRPr="00665F92" w:rsidRDefault="001669C3" w:rsidP="00665F92">
      <w:pPr>
        <w:pStyle w:val="Removethistext"/>
        <w:rPr>
          <w:color w:val="222559"/>
          <w:u w:val="single"/>
        </w:rPr>
      </w:pPr>
      <w:r w:rsidRPr="001669C3">
        <w:t xml:space="preserve">The Office of Children and Family Services (OCFS) has a webpage devoted to data that can help counties assess their reform progress.  The data charts can be used to share the agency’s baseline compared to where it is now and to demonstrate progress it has made on specific outcomes, such as increasing its foster family pool, etc.  </w:t>
      </w:r>
      <w:hyperlink r:id="rId34" w:history="1">
        <w:r w:rsidRPr="005070C6">
          <w:rPr>
            <w:rStyle w:val="Hyperlink"/>
          </w:rPr>
          <w:t>https://ocfs.ny.gov/main/sppd/family-first-data.php</w:t>
        </w:r>
      </w:hyperlink>
      <w:r w:rsidRPr="005070C6">
        <w:rPr>
          <w:rStyle w:val="Hyperlink"/>
        </w:rPr>
        <w:t>.</w:t>
      </w:r>
    </w:p>
    <w:p w14:paraId="1B13504B" w14:textId="5C42238C" w:rsidR="00617A2A" w:rsidRDefault="00617A2A" w:rsidP="006E7998">
      <w:pPr>
        <w:pStyle w:val="Removethistext"/>
      </w:pPr>
    </w:p>
    <w:p w14:paraId="705A9656" w14:textId="77777777" w:rsidR="00905DA9" w:rsidRPr="00617A2A" w:rsidRDefault="00905DA9" w:rsidP="006E7998">
      <w:pPr>
        <w:pStyle w:val="Removethistext"/>
      </w:pPr>
    </w:p>
    <w:p w14:paraId="3E744274" w14:textId="48C5C51E" w:rsidR="00EE511E" w:rsidRPr="00AA79EF" w:rsidRDefault="00025063" w:rsidP="00EE511E">
      <w:pPr>
        <w:pStyle w:val="Heading1"/>
        <w:spacing w:before="0" w:after="0"/>
      </w:pPr>
      <w:r>
        <w:rPr>
          <w:b/>
          <w:bCs/>
        </w:rPr>
        <w:br w:type="page"/>
      </w:r>
      <w:r w:rsidR="00EE511E">
        <w:lastRenderedPageBreak/>
        <w:t xml:space="preserve">Strategies That Lead to Results </w:t>
      </w:r>
    </w:p>
    <w:p w14:paraId="293D98E3" w14:textId="3782FB7B" w:rsidR="00025063" w:rsidRDefault="00EE511E" w:rsidP="00EE511E">
      <w:pPr>
        <w:spacing w:after="0" w:line="240" w:lineRule="auto"/>
        <w:rPr>
          <w:b/>
          <w:bCs/>
        </w:rPr>
      </w:pPr>
      <w:r>
        <w:rPr>
          <w:noProof/>
        </w:rPr>
        <mc:AlternateContent>
          <mc:Choice Requires="wps">
            <w:drawing>
              <wp:anchor distT="0" distB="0" distL="114300" distR="114300" simplePos="0" relativeHeight="251663360" behindDoc="0" locked="0" layoutInCell="1" allowOverlap="1" wp14:anchorId="474E4379" wp14:editId="7927B93A">
                <wp:simplePos x="0" y="0"/>
                <wp:positionH relativeFrom="column">
                  <wp:posOffset>0</wp:posOffset>
                </wp:positionH>
                <wp:positionV relativeFrom="paragraph">
                  <wp:posOffset>15240</wp:posOffset>
                </wp:positionV>
                <wp:extent cx="5943600" cy="0"/>
                <wp:effectExtent l="0" t="0" r="12700" b="12700"/>
                <wp:wrapSquare wrapText="bothSides"/>
                <wp:docPr id="215" name="Straight Connector 215"/>
                <wp:cNvGraphicFramePr/>
                <a:graphic xmlns:a="http://schemas.openxmlformats.org/drawingml/2006/main">
                  <a:graphicData uri="http://schemas.microsoft.com/office/word/2010/wordprocessingShape">
                    <wps:wsp>
                      <wps:cNvCnPr/>
                      <wps:spPr>
                        <a:xfrm>
                          <a:off x="0" y="0"/>
                          <a:ext cx="5943600" cy="0"/>
                        </a:xfrm>
                        <a:prstGeom prst="line">
                          <a:avLst/>
                        </a:prstGeom>
                        <a:ln w="12700">
                          <a:solidFill>
                            <a:srgbClr val="97BFE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184F7570" id="Straight Connector 215" o:spid="_x0000_s1026" style="position:absolute;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468pt,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" strokecolor="#97bfe5" strokeweight="1pt">
                <w10:wrap type="square"/>
              </v:line>
            </w:pict>
          </mc:Fallback>
        </mc:AlternateContent>
      </w:r>
    </w:p>
    <w:p w14:paraId="4D6F4EA7" w14:textId="36F660D2" w:rsidR="00CC161E" w:rsidRPr="00CA6E61" w:rsidRDefault="002E00C2" w:rsidP="006049C1">
      <w:pPr>
        <w:pStyle w:val="Removethistext"/>
      </w:pPr>
      <w:r w:rsidRPr="00F25B93">
        <w:rPr>
          <w:b/>
          <w:bCs/>
          <w:noProof/>
        </w:rPr>
        <mc:AlternateContent>
          <mc:Choice Requires="wps">
            <w:drawing>
              <wp:anchor distT="0" distB="0" distL="274320" distR="0" simplePos="0" relativeHeight="251664384" behindDoc="0" locked="0" layoutInCell="1" allowOverlap="1" wp14:anchorId="4A65E229" wp14:editId="03F9DB69">
                <wp:simplePos x="0" y="0"/>
                <wp:positionH relativeFrom="margin">
                  <wp:posOffset>4300855</wp:posOffset>
                </wp:positionH>
                <wp:positionV relativeFrom="margin">
                  <wp:posOffset>440055</wp:posOffset>
                </wp:positionV>
                <wp:extent cx="1645920" cy="3869055"/>
                <wp:effectExtent l="0" t="0" r="5080" b="4445"/>
                <wp:wrapSquare wrapText="bothSides"/>
                <wp:docPr id="217" name="Text Box 217"/>
                <wp:cNvGraphicFramePr/>
                <a:graphic xmlns:a="http://schemas.openxmlformats.org/drawingml/2006/main">
                  <a:graphicData uri="http://schemas.microsoft.com/office/word/2010/wordprocessingShape">
                    <wps:wsp>
                      <wps:cNvSpPr txBox="1"/>
                      <wps:spPr>
                        <a:xfrm>
                          <a:off x="0" y="0"/>
                          <a:ext cx="1645920" cy="3869055"/>
                        </a:xfrm>
                        <a:prstGeom prst="rect">
                          <a:avLst/>
                        </a:prstGeom>
                        <a:solidFill>
                          <a:srgbClr val="B0DBFF">
                            <a:alpha val="30000"/>
                          </a:srgbClr>
                        </a:solidFill>
                        <a:ln w="6350">
                          <a:noFill/>
                        </a:ln>
                      </wps:spPr>
                      <wps:txbx>
                        <w:txbxContent>
                          <w:p w14:paraId="738679AB" w14:textId="34FBD6D5" w:rsidR="00BA7E3D" w:rsidRDefault="00BA7E3D" w:rsidP="00B118E5">
                            <w:pPr>
                              <w:spacing w:line="240" w:lineRule="auto"/>
                              <w:jc w:val="center"/>
                              <w:rPr>
                                <w:rStyle w:val="Heading2Char"/>
                                <w:b w:val="0"/>
                                <w:bCs/>
                                <w:sz w:val="48"/>
                                <w:szCs w:val="40"/>
                              </w:rPr>
                            </w:pPr>
                            <w:r w:rsidRPr="000B5C5E">
                              <w:rPr>
                                <w:rStyle w:val="Heading2Char"/>
                                <w:b w:val="0"/>
                                <w:bCs/>
                                <w:noProof/>
                                <w:sz w:val="48"/>
                                <w:szCs w:val="40"/>
                              </w:rPr>
                              <w:drawing>
                                <wp:inline distT="0" distB="0" distL="0" distR="0" wp14:anchorId="604BCE1A" wp14:editId="3EDC1D27">
                                  <wp:extent cx="640080" cy="64008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080" cy="640080"/>
                                          </a:xfrm>
                                          <a:prstGeom prst="rect">
                                            <a:avLst/>
                                          </a:prstGeom>
                                        </pic:spPr>
                                      </pic:pic>
                                    </a:graphicData>
                                  </a:graphic>
                                </wp:inline>
                              </w:drawing>
                            </w:r>
                          </w:p>
                          <w:p w14:paraId="780D5469" w14:textId="5286FC8B" w:rsidR="00BA7E3D" w:rsidRPr="0052756B" w:rsidRDefault="00BA7E3D" w:rsidP="00FB12EF">
                            <w:pPr>
                              <w:pStyle w:val="BlueBoxTitleStyle"/>
                            </w:pPr>
                            <w:r>
                              <w:t xml:space="preserve">Key Strategies </w:t>
                            </w:r>
                          </w:p>
                          <w:p w14:paraId="326C45AB" w14:textId="77777777" w:rsidR="00BA7E3D" w:rsidRPr="00E62CBF" w:rsidRDefault="00BA7E3D" w:rsidP="002E00C2">
                            <w:pPr>
                              <w:pStyle w:val="BlueBoxLineStyle"/>
                              <w:spacing w:before="0" w:after="120"/>
                            </w:pPr>
                            <w:r w:rsidRPr="00E62CBF">
                              <w:t>____________</w:t>
                            </w:r>
                          </w:p>
                          <w:p w14:paraId="7EB97EF8" w14:textId="77777777" w:rsidR="00BA7E3D" w:rsidRPr="00FB12EF" w:rsidRDefault="00BA7E3D" w:rsidP="00FB12EF">
                            <w:pPr>
                              <w:pStyle w:val="BlueBoxand"/>
                            </w:pPr>
                            <w:r w:rsidRPr="00FB12EF">
                              <w:rPr>
                                <w:rStyle w:val="Heading2Char"/>
                                <w:rFonts w:eastAsiaTheme="minorEastAsia" w:cstheme="minorBidi"/>
                                <w:b/>
                                <w:caps w:val="0"/>
                                <w:color w:val="222559"/>
                              </w:rPr>
                              <w:t>#1</w:t>
                            </w:r>
                          </w:p>
                          <w:p w14:paraId="74698476" w14:textId="77777777" w:rsidR="00FB12EF" w:rsidRPr="00FB12EF" w:rsidRDefault="00FB12EF" w:rsidP="00FB12EF">
                            <w:pPr>
                              <w:pStyle w:val="BlueBoxTextStyle"/>
                            </w:pPr>
                            <w:r w:rsidRPr="00FB12EF">
                              <w:t xml:space="preserve">Key Strategy </w:t>
                            </w:r>
                            <w:r w:rsidRPr="00FB12EF">
                              <w:br/>
                              <w:t xml:space="preserve">Key Strategy </w:t>
                            </w:r>
                          </w:p>
                          <w:p w14:paraId="4572C1B4" w14:textId="77777777" w:rsidR="00BA7E3D" w:rsidRPr="00FB12EF" w:rsidRDefault="00BA7E3D" w:rsidP="00FB12EF">
                            <w:pPr>
                              <w:pStyle w:val="BlueBoxand"/>
                            </w:pPr>
                            <w:r w:rsidRPr="00FB12EF">
                              <w:rPr>
                                <w:rStyle w:val="Heading2Char"/>
                                <w:rFonts w:eastAsiaTheme="minorEastAsia" w:cstheme="minorBidi"/>
                                <w:b/>
                                <w:caps w:val="0"/>
                                <w:color w:val="222559"/>
                              </w:rPr>
                              <w:t>#2</w:t>
                            </w:r>
                          </w:p>
                          <w:p w14:paraId="5E7DF446" w14:textId="0EB2ACC7" w:rsidR="00BA7E3D" w:rsidRPr="00FB12EF" w:rsidRDefault="00BA7E3D" w:rsidP="00FB12EF">
                            <w:pPr>
                              <w:pStyle w:val="BlueBoxTextStyle"/>
                            </w:pPr>
                            <w:r w:rsidRPr="00FB12EF">
                              <w:t xml:space="preserve">Key Strategy </w:t>
                            </w:r>
                          </w:p>
                          <w:p w14:paraId="21111220" w14:textId="77777777" w:rsidR="00BA7E3D" w:rsidRPr="00FB12EF" w:rsidRDefault="00BA7E3D" w:rsidP="00FB12EF">
                            <w:pPr>
                              <w:pStyle w:val="BlueBoxand"/>
                            </w:pPr>
                            <w:r w:rsidRPr="00FB12EF">
                              <w:rPr>
                                <w:rStyle w:val="Heading2Char"/>
                                <w:rFonts w:eastAsiaTheme="minorEastAsia" w:cstheme="minorBidi"/>
                                <w:b/>
                                <w:caps w:val="0"/>
                                <w:color w:val="222559"/>
                              </w:rPr>
                              <w:t>#3</w:t>
                            </w:r>
                          </w:p>
                          <w:p w14:paraId="75692610" w14:textId="5668EE74" w:rsidR="00BA7E3D" w:rsidRPr="00FB12EF" w:rsidRDefault="00BA7E3D" w:rsidP="00FB12EF">
                            <w:pPr>
                              <w:pStyle w:val="BlueBoxTextStyle"/>
                            </w:pPr>
                            <w:r w:rsidRPr="00FB12EF">
                              <w:t xml:space="preserve">Key Strategy </w:t>
                            </w:r>
                            <w:r w:rsidRPr="00FB12EF">
                              <w:br/>
                              <w:t xml:space="preserve">Key Strategy </w:t>
                            </w:r>
                          </w:p>
                          <w:p w14:paraId="5D0ACC92" w14:textId="5DE61D9C" w:rsidR="00BA7E3D" w:rsidRPr="00FB12EF" w:rsidRDefault="00BA7E3D" w:rsidP="00FB12EF">
                            <w:pPr>
                              <w:pStyle w:val="BlueBoxTextStyle"/>
                            </w:pPr>
                          </w:p>
                        </w:txbxContent>
                      </wps:txbx>
                      <wps:bodyPr rot="0" spcFirstLastPara="0" vertOverflow="overflow" horzOverflow="overflow" vert="horz" wrap="square" lIns="182880" tIns="18288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E229" id="Text Box 217" o:spid="_x0000_s1050" type="#_x0000_t202" style="position:absolute;margin-left:338.65pt;margin-top:34.65pt;width:129.6pt;height:304.65pt;z-index:251664384;visibility:visible;mso-wrap-style:square;mso-width-percent:0;mso-height-percent:0;mso-wrap-distance-left:21.6pt;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" fillcolor="#b0dbff" stroked="f" strokeweight=".5pt">
                <v:fill opacity="19789f"/>
                <v:textbox inset="14.4pt,14.4pt,14.4pt">
                  <w:txbxContent>
                    <w:p w14:paraId="738679AB" w14:textId="34FBD6D5" w:rsidR="00BA7E3D" w:rsidRDefault="00BA7E3D" w:rsidP="00B118E5">
                      <w:pPr>
                        <w:spacing w:line="240" w:lineRule="auto"/>
                        <w:jc w:val="center"/>
                        <w:rPr>
                          <w:rStyle w:val="Heading2Char"/>
                          <w:b w:val="0"/>
                          <w:bCs/>
                          <w:sz w:val="48"/>
                          <w:szCs w:val="40"/>
                        </w:rPr>
                      </w:pPr>
                      <w:r w:rsidRPr="000B5C5E">
                        <w:rPr>
                          <w:rStyle w:val="Heading2Char"/>
                          <w:b w:val="0"/>
                          <w:bCs/>
                          <w:noProof/>
                          <w:sz w:val="48"/>
                          <w:szCs w:val="40"/>
                        </w:rPr>
                        <w:drawing>
                          <wp:inline distT="0" distB="0" distL="0" distR="0" wp14:anchorId="604BCE1A" wp14:editId="3EDC1D27">
                            <wp:extent cx="640080" cy="64008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080" cy="640080"/>
                                    </a:xfrm>
                                    <a:prstGeom prst="rect">
                                      <a:avLst/>
                                    </a:prstGeom>
                                  </pic:spPr>
                                </pic:pic>
                              </a:graphicData>
                            </a:graphic>
                          </wp:inline>
                        </w:drawing>
                      </w:r>
                    </w:p>
                    <w:p w14:paraId="780D5469" w14:textId="5286FC8B" w:rsidR="00BA7E3D" w:rsidRPr="0052756B" w:rsidRDefault="00BA7E3D" w:rsidP="00FB12EF">
                      <w:pPr>
                        <w:pStyle w:val="BlueBoxTitleStyle"/>
                      </w:pPr>
                      <w:r>
                        <w:t xml:space="preserve">Key Strategies </w:t>
                      </w:r>
                    </w:p>
                    <w:p w14:paraId="326C45AB" w14:textId="77777777" w:rsidR="00BA7E3D" w:rsidRPr="00E62CBF" w:rsidRDefault="00BA7E3D" w:rsidP="002E00C2">
                      <w:pPr>
                        <w:pStyle w:val="BlueBoxLineStyle"/>
                        <w:spacing w:before="0" w:after="120"/>
                      </w:pPr>
                      <w:r w:rsidRPr="00E62CBF">
                        <w:t>____________</w:t>
                      </w:r>
                    </w:p>
                    <w:p w14:paraId="7EB97EF8" w14:textId="77777777" w:rsidR="00BA7E3D" w:rsidRPr="00FB12EF" w:rsidRDefault="00BA7E3D" w:rsidP="00FB12EF">
                      <w:pPr>
                        <w:pStyle w:val="BlueBoxand"/>
                      </w:pPr>
                      <w:r w:rsidRPr="00FB12EF">
                        <w:rPr>
                          <w:rStyle w:val="Heading2Char"/>
                          <w:rFonts w:eastAsiaTheme="minorEastAsia" w:cstheme="minorBidi"/>
                          <w:b/>
                          <w:caps w:val="0"/>
                          <w:color w:val="222559"/>
                        </w:rPr>
                        <w:t>#1</w:t>
                      </w:r>
                    </w:p>
                    <w:p w14:paraId="74698476" w14:textId="77777777" w:rsidR="00FB12EF" w:rsidRPr="00FB12EF" w:rsidRDefault="00FB12EF" w:rsidP="00FB12EF">
                      <w:pPr>
                        <w:pStyle w:val="BlueBoxTextStyle"/>
                      </w:pPr>
                      <w:r w:rsidRPr="00FB12EF">
                        <w:t xml:space="preserve">Key Strategy </w:t>
                      </w:r>
                      <w:r w:rsidRPr="00FB12EF">
                        <w:br/>
                        <w:t xml:space="preserve">Key Strategy </w:t>
                      </w:r>
                    </w:p>
                    <w:p w14:paraId="4572C1B4" w14:textId="77777777" w:rsidR="00BA7E3D" w:rsidRPr="00FB12EF" w:rsidRDefault="00BA7E3D" w:rsidP="00FB12EF">
                      <w:pPr>
                        <w:pStyle w:val="BlueBoxand"/>
                      </w:pPr>
                      <w:r w:rsidRPr="00FB12EF">
                        <w:rPr>
                          <w:rStyle w:val="Heading2Char"/>
                          <w:rFonts w:eastAsiaTheme="minorEastAsia" w:cstheme="minorBidi"/>
                          <w:b/>
                          <w:caps w:val="0"/>
                          <w:color w:val="222559"/>
                        </w:rPr>
                        <w:t>#2</w:t>
                      </w:r>
                    </w:p>
                    <w:p w14:paraId="5E7DF446" w14:textId="0EB2ACC7" w:rsidR="00BA7E3D" w:rsidRPr="00FB12EF" w:rsidRDefault="00BA7E3D" w:rsidP="00FB12EF">
                      <w:pPr>
                        <w:pStyle w:val="BlueBoxTextStyle"/>
                      </w:pPr>
                      <w:r w:rsidRPr="00FB12EF">
                        <w:t xml:space="preserve">Key Strategy </w:t>
                      </w:r>
                    </w:p>
                    <w:p w14:paraId="21111220" w14:textId="77777777" w:rsidR="00BA7E3D" w:rsidRPr="00FB12EF" w:rsidRDefault="00BA7E3D" w:rsidP="00FB12EF">
                      <w:pPr>
                        <w:pStyle w:val="BlueBoxand"/>
                      </w:pPr>
                      <w:r w:rsidRPr="00FB12EF">
                        <w:rPr>
                          <w:rStyle w:val="Heading2Char"/>
                          <w:rFonts w:eastAsiaTheme="minorEastAsia" w:cstheme="minorBidi"/>
                          <w:b/>
                          <w:caps w:val="0"/>
                          <w:color w:val="222559"/>
                        </w:rPr>
                        <w:t>#3</w:t>
                      </w:r>
                    </w:p>
                    <w:p w14:paraId="75692610" w14:textId="5668EE74" w:rsidR="00BA7E3D" w:rsidRPr="00FB12EF" w:rsidRDefault="00BA7E3D" w:rsidP="00FB12EF">
                      <w:pPr>
                        <w:pStyle w:val="BlueBoxTextStyle"/>
                      </w:pPr>
                      <w:r w:rsidRPr="00FB12EF">
                        <w:t xml:space="preserve">Key Strategy </w:t>
                      </w:r>
                      <w:r w:rsidRPr="00FB12EF">
                        <w:br/>
                        <w:t xml:space="preserve">Key Strategy </w:t>
                      </w:r>
                    </w:p>
                    <w:p w14:paraId="5D0ACC92" w14:textId="5DE61D9C" w:rsidR="00BA7E3D" w:rsidRPr="00FB12EF" w:rsidRDefault="00BA7E3D" w:rsidP="00FB12EF">
                      <w:pPr>
                        <w:pStyle w:val="BlueBoxTextStyle"/>
                      </w:pPr>
                    </w:p>
                  </w:txbxContent>
                </v:textbox>
                <w10:wrap type="square" anchorx="margin" anchory="margin"/>
              </v:shape>
            </w:pict>
          </mc:Fallback>
        </mc:AlternateContent>
      </w:r>
      <w:r w:rsidR="00CA6E61" w:rsidRPr="00CA6E61">
        <w:t xml:space="preserve">PART </w:t>
      </w:r>
      <w:r w:rsidR="00281993">
        <w:t>3</w:t>
      </w:r>
      <w:r w:rsidR="00CA6E61" w:rsidRPr="00CA6E61">
        <w:t>: STRATEGIES THAT LEAD TO RESULTS</w:t>
      </w:r>
    </w:p>
    <w:p w14:paraId="7C132E3D" w14:textId="0624688E" w:rsidR="006049C1" w:rsidRPr="006049C1" w:rsidRDefault="006049C1" w:rsidP="006049C1">
      <w:pPr>
        <w:pStyle w:val="Removethistext"/>
      </w:pPr>
      <w:r>
        <w:t>A</w:t>
      </w:r>
      <w:r w:rsidRPr="006049C1">
        <w:t>t the heart of your Family First story is a description of the key strategies the county implemented to shift its system toward preventing unnecessary separation of children from their families and prioritizing kinship and other family-based foster care.  When describing your strategies, it should be clear how things look different for the agency and for families once each change was put in place.</w:t>
      </w:r>
    </w:p>
    <w:p w14:paraId="746CF263" w14:textId="0949A52C" w:rsidR="00B24855" w:rsidRPr="006049C1" w:rsidRDefault="002D146C" w:rsidP="006049C1">
      <w:pPr>
        <w:pStyle w:val="Removethistext"/>
        <w:spacing w:after="0"/>
        <w:rPr>
          <w:b/>
          <w:bCs/>
        </w:rPr>
      </w:pPr>
      <w:r w:rsidRPr="006049C1">
        <w:rPr>
          <w:b/>
          <w:bCs/>
        </w:rPr>
        <w:t>Broad st</w:t>
      </w:r>
      <w:r w:rsidR="009A22A1" w:rsidRPr="006049C1">
        <w:rPr>
          <w:b/>
          <w:bCs/>
        </w:rPr>
        <w:t xml:space="preserve">rategies </w:t>
      </w:r>
      <w:r w:rsidR="00B24855" w:rsidRPr="006049C1">
        <w:rPr>
          <w:b/>
          <w:bCs/>
        </w:rPr>
        <w:t>may include:</w:t>
      </w:r>
    </w:p>
    <w:p w14:paraId="201B5CDA" w14:textId="10AE035B" w:rsidR="002D146C" w:rsidRPr="00D50B3F" w:rsidRDefault="00B24855" w:rsidP="006049C1">
      <w:pPr>
        <w:pStyle w:val="ItemList"/>
      </w:pPr>
      <w:r w:rsidRPr="00D50B3F">
        <w:t>New policies or protocols</w:t>
      </w:r>
    </w:p>
    <w:p w14:paraId="0BAB48FD" w14:textId="77777777" w:rsidR="002D146C" w:rsidRPr="00D50B3F" w:rsidRDefault="00B24855" w:rsidP="006049C1">
      <w:pPr>
        <w:pStyle w:val="ItemList"/>
      </w:pPr>
      <w:r w:rsidRPr="00D50B3F">
        <w:t>Practi</w:t>
      </w:r>
      <w:r w:rsidR="009A22A1" w:rsidRPr="00D50B3F">
        <w:t>c</w:t>
      </w:r>
      <w:r w:rsidR="00F0600E" w:rsidRPr="00D50B3F">
        <w:t>e c</w:t>
      </w:r>
      <w:r w:rsidR="009A22A1" w:rsidRPr="00D50B3F">
        <w:t>hange</w:t>
      </w:r>
      <w:r w:rsidR="00F0600E" w:rsidRPr="00D50B3F">
        <w:t>s</w:t>
      </w:r>
    </w:p>
    <w:p w14:paraId="71DC8B3E" w14:textId="77777777" w:rsidR="002D146C" w:rsidRPr="00D50B3F" w:rsidRDefault="00F0600E" w:rsidP="006049C1">
      <w:pPr>
        <w:pStyle w:val="ItemList"/>
      </w:pPr>
      <w:r w:rsidRPr="00D50B3F">
        <w:t>C</w:t>
      </w:r>
      <w:r w:rsidR="009A22A1" w:rsidRPr="00D50B3F">
        <w:t>ontract</w:t>
      </w:r>
      <w:r w:rsidRPr="00D50B3F">
        <w:t xml:space="preserve">s </w:t>
      </w:r>
      <w:r w:rsidR="009A22A1" w:rsidRPr="00D50B3F">
        <w:t>with new community partner</w:t>
      </w:r>
      <w:r w:rsidRPr="00D50B3F">
        <w:t>s</w:t>
      </w:r>
    </w:p>
    <w:p w14:paraId="3ECAE97C" w14:textId="77777777" w:rsidR="002D146C" w:rsidRPr="00D50B3F" w:rsidRDefault="00F0600E" w:rsidP="006049C1">
      <w:pPr>
        <w:pStyle w:val="ItemList"/>
      </w:pPr>
      <w:r w:rsidRPr="00D50B3F">
        <w:t xml:space="preserve">Changes in staffing to support new placement practices </w:t>
      </w:r>
    </w:p>
    <w:p w14:paraId="14C2E825" w14:textId="77777777" w:rsidR="00D50B3F" w:rsidRDefault="002D146C" w:rsidP="006049C1">
      <w:pPr>
        <w:pStyle w:val="ItemList"/>
      </w:pPr>
      <w:r w:rsidRPr="00D50B3F">
        <w:t>C</w:t>
      </w:r>
      <w:r w:rsidR="00F0600E" w:rsidRPr="00D50B3F">
        <w:t>hanges in financing structures</w:t>
      </w:r>
    </w:p>
    <w:p w14:paraId="110C01E2" w14:textId="6250490E" w:rsidR="006049C1" w:rsidRDefault="00F0600E" w:rsidP="006049C1">
      <w:pPr>
        <w:pStyle w:val="ItemList"/>
      </w:pPr>
      <w:r w:rsidRPr="00D50B3F">
        <w:t>Reforms to the court process</w:t>
      </w:r>
    </w:p>
    <w:p w14:paraId="0D2C9465" w14:textId="1AF525DE" w:rsidR="00FF7891" w:rsidRPr="00BD7067" w:rsidRDefault="00FF7891" w:rsidP="00FF7891">
      <w:pPr>
        <w:pStyle w:val="Removethistext"/>
        <w:spacing w:before="240" w:after="120"/>
        <w:rPr>
          <w:b/>
          <w:bCs/>
        </w:rPr>
      </w:pPr>
      <w:r w:rsidRPr="00BD7067">
        <w:rPr>
          <w:b/>
          <w:bCs/>
        </w:rPr>
        <w:t>Tips for sharing strategies:</w:t>
      </w:r>
    </w:p>
    <w:p w14:paraId="024592FA" w14:textId="77777777" w:rsidR="00FF7891" w:rsidRPr="00B91B25" w:rsidRDefault="00FF7891" w:rsidP="00FF7891">
      <w:pPr>
        <w:pStyle w:val="ItemList"/>
      </w:pPr>
      <w:r w:rsidRPr="00B91B25">
        <w:t>Be selective!  It’s not necessary to share each and every strategy; rather, choose the three to five strategies that have truly made the most difference.</w:t>
      </w:r>
    </w:p>
    <w:p w14:paraId="422441B5" w14:textId="77777777" w:rsidR="00FF7891" w:rsidRPr="00B91B25" w:rsidRDefault="00FF7891" w:rsidP="00FF7891">
      <w:pPr>
        <w:pStyle w:val="ItemList"/>
      </w:pPr>
      <w:r w:rsidRPr="00B91B25">
        <w:t>Gather input from all staff on which strategies were the most impactful to them.</w:t>
      </w:r>
    </w:p>
    <w:p w14:paraId="03F9A223" w14:textId="77777777" w:rsidR="00FF7891" w:rsidRPr="00B91B25" w:rsidRDefault="00FF7891" w:rsidP="00FF7891">
      <w:pPr>
        <w:pStyle w:val="ItemList"/>
      </w:pPr>
      <w:r w:rsidRPr="00B91B25">
        <w:t>Use quotes from staff about how the strategy impacted them and to put a human face on the changes.</w:t>
      </w:r>
    </w:p>
    <w:p w14:paraId="1ACDD9FB" w14:textId="77777777" w:rsidR="00FF7891" w:rsidRPr="00B91B25" w:rsidRDefault="00FF7891" w:rsidP="00FF7891">
      <w:pPr>
        <w:pStyle w:val="ItemList"/>
      </w:pPr>
      <w:r w:rsidRPr="00B91B25">
        <w:t>Be honest about any resistance or challenges to implementing the strategy and how resistance was overcome so others can learn from your experience.</w:t>
      </w:r>
    </w:p>
    <w:p w14:paraId="66302DAD" w14:textId="77777777" w:rsidR="00FF7891" w:rsidRPr="00B91B25" w:rsidRDefault="00FF7891" w:rsidP="00FF7891">
      <w:pPr>
        <w:pStyle w:val="ItemList"/>
      </w:pPr>
      <w:r w:rsidRPr="00B91B25">
        <w:t>Share any assistance the agency received from OCFS, other counties, or consultants so others know you were not alone in this process.</w:t>
      </w:r>
    </w:p>
    <w:p w14:paraId="6155283A" w14:textId="77777777" w:rsidR="00FF7891" w:rsidRPr="00B91B25" w:rsidRDefault="00FF7891" w:rsidP="00FF7891">
      <w:pPr>
        <w:pStyle w:val="ItemList"/>
      </w:pPr>
      <w:r w:rsidRPr="00B91B25">
        <w:t xml:space="preserve">Ask a non-child welfare colleague to read your story and identify any confusing terms or jargon that can be replaced with more universal language.  </w:t>
      </w:r>
    </w:p>
    <w:p w14:paraId="0A5AC9CF" w14:textId="51FDA093" w:rsidR="00BD7067" w:rsidRPr="002E00C2" w:rsidRDefault="009A22A1" w:rsidP="002E00C2">
      <w:pPr>
        <w:pStyle w:val="Removethistext"/>
        <w:spacing w:before="240"/>
        <w:rPr>
          <w:b/>
          <w:bCs/>
        </w:rPr>
      </w:pPr>
      <w:r w:rsidRPr="006049C1">
        <w:rPr>
          <w:b/>
          <w:bCs/>
        </w:rPr>
        <w:t>An example of the architecture for this section is below:</w:t>
      </w:r>
    </w:p>
    <w:p w14:paraId="78C64547" w14:textId="5FFD0FFA" w:rsidR="003B70C9" w:rsidRPr="002D146C" w:rsidRDefault="009A22A1" w:rsidP="006049C1">
      <w:pPr>
        <w:pStyle w:val="Heading3"/>
      </w:pPr>
      <w:r w:rsidRPr="002D146C">
        <w:t xml:space="preserve">Strategy 1:  Developed a congregate care </w:t>
      </w:r>
      <w:r w:rsidR="003B70C9" w:rsidRPr="002D146C">
        <w:t>policy</w:t>
      </w:r>
    </w:p>
    <w:p w14:paraId="324555D6" w14:textId="075A02F9" w:rsidR="001A7452" w:rsidRPr="00BD7067" w:rsidRDefault="00F0600E" w:rsidP="00BD7067">
      <w:pPr>
        <w:rPr>
          <w:color w:val="C00000"/>
        </w:rPr>
      </w:pPr>
      <w:r w:rsidRPr="00BD7067">
        <w:rPr>
          <w:color w:val="C00000"/>
          <w:highlight w:val="lightGray"/>
        </w:rPr>
        <w:t>In _______</w:t>
      </w:r>
      <w:r w:rsidR="003B70C9" w:rsidRPr="00BD7067">
        <w:rPr>
          <w:color w:val="C00000"/>
          <w:highlight w:val="lightGray"/>
        </w:rPr>
        <w:t>County</w:t>
      </w:r>
      <w:r w:rsidRPr="00BD7067">
        <w:rPr>
          <w:color w:val="C00000"/>
          <w:highlight w:val="lightGray"/>
        </w:rPr>
        <w:t>, we</w:t>
      </w:r>
      <w:r w:rsidR="003B70C9" w:rsidRPr="00BD7067">
        <w:rPr>
          <w:color w:val="C00000"/>
          <w:highlight w:val="lightGray"/>
        </w:rPr>
        <w:t xml:space="preserve"> realized that the only way to reduce our reliance on congregate care was to change the longstanding practice of placing children in our </w:t>
      </w:r>
      <w:r w:rsidR="001A7452" w:rsidRPr="00BD7067">
        <w:rPr>
          <w:color w:val="C00000"/>
          <w:highlight w:val="lightGray"/>
        </w:rPr>
        <w:t xml:space="preserve">emergency </w:t>
      </w:r>
      <w:r w:rsidR="003B70C9" w:rsidRPr="00BD7067">
        <w:rPr>
          <w:color w:val="C00000"/>
          <w:highlight w:val="lightGray"/>
        </w:rPr>
        <w:t xml:space="preserve">shelter when they first came into care.  To shift to a family-based mentality, the County instituted a policy that required Commissioner sign off for any group care placement.  This policy meant that staff who were accustomed to making a shelter placement in consultation with their supervisor, now had to go before the Commissioner to explain what steps had been taken to place </w:t>
      </w:r>
      <w:r w:rsidR="001A7452" w:rsidRPr="00BD7067">
        <w:rPr>
          <w:color w:val="C00000"/>
          <w:highlight w:val="lightGray"/>
        </w:rPr>
        <w:t xml:space="preserve">a </w:t>
      </w:r>
      <w:r w:rsidR="003B70C9" w:rsidRPr="00BD7067">
        <w:rPr>
          <w:color w:val="C00000"/>
          <w:highlight w:val="lightGray"/>
        </w:rPr>
        <w:t>child with their kin or a foster family.</w:t>
      </w:r>
    </w:p>
    <w:p w14:paraId="365C0B4F" w14:textId="51EF2138" w:rsidR="003B70C9" w:rsidRPr="000F7306" w:rsidRDefault="003B70C9" w:rsidP="00700055">
      <w:pPr>
        <w:pStyle w:val="Heading4"/>
      </w:pPr>
      <w:r w:rsidRPr="000F7306">
        <w:lastRenderedPageBreak/>
        <w:t xml:space="preserve">Challenges to implementing </w:t>
      </w:r>
      <w:r w:rsidR="001A7452" w:rsidRPr="000F7306">
        <w:t xml:space="preserve">this </w:t>
      </w:r>
      <w:r w:rsidRPr="000F7306">
        <w:t xml:space="preserve">policy and how </w:t>
      </w:r>
      <w:r w:rsidR="001A7452" w:rsidRPr="000F7306">
        <w:t>they were</w:t>
      </w:r>
      <w:r w:rsidRPr="000F7306">
        <w:t xml:space="preserve"> overcome</w:t>
      </w:r>
      <w:r w:rsidR="000F7306" w:rsidRPr="000F7306">
        <w:t>:</w:t>
      </w:r>
    </w:p>
    <w:p w14:paraId="5A5E62B8" w14:textId="68FC08A0" w:rsidR="000F7306" w:rsidRPr="00BD7067" w:rsidRDefault="003B70C9" w:rsidP="006049C1">
      <w:pPr>
        <w:rPr>
          <w:color w:val="C00000"/>
          <w:highlight w:val="lightGray"/>
        </w:rPr>
      </w:pPr>
      <w:r w:rsidRPr="00BD7067">
        <w:rPr>
          <w:color w:val="C00000"/>
          <w:highlight w:val="lightGray"/>
        </w:rPr>
        <w:t xml:space="preserve">At first, there was a lot of resistance to this policy, but over time, staff learned how to do the work of finding family </w:t>
      </w:r>
      <w:r w:rsidR="00876984" w:rsidRPr="00BD7067">
        <w:rPr>
          <w:color w:val="C00000"/>
          <w:highlight w:val="lightGray"/>
        </w:rPr>
        <w:t>as soon as a child was at risk of entering foster care</w:t>
      </w:r>
      <w:r w:rsidRPr="00BD7067">
        <w:rPr>
          <w:color w:val="C00000"/>
          <w:highlight w:val="lightGray"/>
        </w:rPr>
        <w:t xml:space="preserve">, and </w:t>
      </w:r>
      <w:r w:rsidR="00876984" w:rsidRPr="00BD7067">
        <w:rPr>
          <w:color w:val="C00000"/>
          <w:highlight w:val="lightGray"/>
        </w:rPr>
        <w:t xml:space="preserve">they began to feel </w:t>
      </w:r>
      <w:r w:rsidRPr="00BD7067">
        <w:rPr>
          <w:color w:val="C00000"/>
          <w:highlight w:val="lightGray"/>
        </w:rPr>
        <w:t xml:space="preserve">better about </w:t>
      </w:r>
      <w:r w:rsidR="00876984" w:rsidRPr="00BD7067">
        <w:rPr>
          <w:color w:val="C00000"/>
          <w:highlight w:val="lightGray"/>
        </w:rPr>
        <w:t xml:space="preserve">keeping children </w:t>
      </w:r>
      <w:r w:rsidRPr="00BD7067">
        <w:rPr>
          <w:color w:val="C00000"/>
          <w:highlight w:val="lightGray"/>
        </w:rPr>
        <w:t xml:space="preserve">with </w:t>
      </w:r>
      <w:r w:rsidR="00876984" w:rsidRPr="00BD7067">
        <w:rPr>
          <w:color w:val="C00000"/>
          <w:highlight w:val="lightGray"/>
        </w:rPr>
        <w:t>their</w:t>
      </w:r>
      <w:r w:rsidRPr="00BD7067">
        <w:rPr>
          <w:color w:val="C00000"/>
          <w:highlight w:val="lightGray"/>
        </w:rPr>
        <w:t xml:space="preserve"> family</w:t>
      </w:r>
      <w:r w:rsidR="00876984" w:rsidRPr="00BD7067">
        <w:rPr>
          <w:color w:val="C00000"/>
          <w:highlight w:val="lightGray"/>
        </w:rPr>
        <w:t xml:space="preserve"> members and fictive kin</w:t>
      </w:r>
      <w:r w:rsidRPr="00BD7067">
        <w:rPr>
          <w:color w:val="C00000"/>
          <w:highlight w:val="lightGray"/>
        </w:rPr>
        <w:t xml:space="preserve">. </w:t>
      </w:r>
    </w:p>
    <w:p w14:paraId="5FBA38DD" w14:textId="77777777" w:rsidR="006275B1" w:rsidRDefault="006275B1" w:rsidP="006049C1">
      <w:pPr>
        <w:rPr>
          <w:color w:val="C00000"/>
          <w:highlight w:val="lightGray"/>
        </w:rPr>
      </w:pPr>
      <w:r w:rsidRPr="00F7533C">
        <w:rPr>
          <w:noProof/>
        </w:rPr>
        <w:drawing>
          <wp:anchor distT="0" distB="0" distL="114300" distR="114300" simplePos="0" relativeHeight="251744256" behindDoc="0" locked="0" layoutInCell="1" allowOverlap="1" wp14:anchorId="2956F819" wp14:editId="23631001">
            <wp:simplePos x="0" y="0"/>
            <wp:positionH relativeFrom="margin">
              <wp:posOffset>1270</wp:posOffset>
            </wp:positionH>
            <wp:positionV relativeFrom="paragraph">
              <wp:posOffset>6985</wp:posOffset>
            </wp:positionV>
            <wp:extent cx="600419" cy="600419"/>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0419" cy="600419"/>
                    </a:xfrm>
                    <a:prstGeom prst="rect">
                      <a:avLst/>
                    </a:prstGeom>
                  </pic:spPr>
                </pic:pic>
              </a:graphicData>
            </a:graphic>
            <wp14:sizeRelH relativeFrom="page">
              <wp14:pctWidth>0</wp14:pctWidth>
            </wp14:sizeRelH>
            <wp14:sizeRelV relativeFrom="page">
              <wp14:pctHeight>0</wp14:pctHeight>
            </wp14:sizeRelV>
          </wp:anchor>
        </w:drawing>
      </w:r>
      <w:r w:rsidR="001D4FEA" w:rsidRPr="00BD7067">
        <w:rPr>
          <w:color w:val="C00000"/>
          <w:highlight w:val="lightGray"/>
        </w:rPr>
        <w:t xml:space="preserve"> </w:t>
      </w:r>
      <w:r w:rsidR="00876984" w:rsidRPr="00BD7067">
        <w:rPr>
          <w:color w:val="C00000"/>
          <w:highlight w:val="lightGray"/>
        </w:rPr>
        <w:t>“</w:t>
      </w:r>
      <w:r w:rsidR="001D4FEA" w:rsidRPr="00BD7067">
        <w:rPr>
          <w:color w:val="C00000"/>
          <w:highlight w:val="lightGray"/>
        </w:rPr>
        <w:t>We were wedded to the idea that a shelter placement gave us time to make the best placement</w:t>
      </w:r>
      <w:r w:rsidR="00876984" w:rsidRPr="00BD7067">
        <w:rPr>
          <w:color w:val="C00000"/>
          <w:highlight w:val="lightGray"/>
        </w:rPr>
        <w:t>,”</w:t>
      </w:r>
      <w:r w:rsidR="001D4FEA" w:rsidRPr="00BD7067">
        <w:rPr>
          <w:color w:val="C00000"/>
          <w:highlight w:val="lightGray"/>
        </w:rPr>
        <w:t xml:space="preserve"> </w:t>
      </w:r>
      <w:r w:rsidR="00876984" w:rsidRPr="00BD7067">
        <w:rPr>
          <w:color w:val="C00000"/>
          <w:highlight w:val="lightGray"/>
        </w:rPr>
        <w:t>shared one supervisor.  “</w:t>
      </w:r>
      <w:r w:rsidR="001D4FEA" w:rsidRPr="00BD7067">
        <w:rPr>
          <w:color w:val="C00000"/>
          <w:highlight w:val="lightGray"/>
        </w:rPr>
        <w:t>But in reality, children and youth stayed there too long</w:t>
      </w:r>
      <w:r w:rsidR="00876984" w:rsidRPr="00BD7067">
        <w:rPr>
          <w:color w:val="C00000"/>
          <w:highlight w:val="lightGray"/>
        </w:rPr>
        <w:t>,</w:t>
      </w:r>
      <w:r w:rsidR="001D4FEA" w:rsidRPr="00BD7067">
        <w:rPr>
          <w:color w:val="C00000"/>
          <w:highlight w:val="lightGray"/>
        </w:rPr>
        <w:t xml:space="preserve"> and there was nothing that happened there that couldn’t have happened in a family setting</w:t>
      </w:r>
      <w:r w:rsidR="00876984" w:rsidRPr="00BD7067">
        <w:rPr>
          <w:color w:val="C00000"/>
          <w:highlight w:val="lightGray"/>
        </w:rPr>
        <w:t>.</w:t>
      </w:r>
      <w:r w:rsidR="001D4FEA" w:rsidRPr="00BD7067">
        <w:rPr>
          <w:color w:val="C00000"/>
          <w:highlight w:val="lightGray"/>
        </w:rPr>
        <w:t xml:space="preserve">” </w:t>
      </w:r>
    </w:p>
    <w:p w14:paraId="0CD393DC" w14:textId="1B7E84D2" w:rsidR="001D4FEA" w:rsidRPr="00BD7067" w:rsidRDefault="001D4FEA" w:rsidP="006049C1">
      <w:pPr>
        <w:rPr>
          <w:color w:val="C00000"/>
        </w:rPr>
      </w:pPr>
      <w:r w:rsidRPr="00BD7067">
        <w:rPr>
          <w:color w:val="C00000"/>
          <w:highlight w:val="lightGray"/>
        </w:rPr>
        <w:t>Staff</w:t>
      </w:r>
      <w:r w:rsidR="003B70C9" w:rsidRPr="00BD7067">
        <w:rPr>
          <w:color w:val="C00000"/>
          <w:highlight w:val="lightGray"/>
        </w:rPr>
        <w:t xml:space="preserve"> also began to see how much better children and youth felt about going to </w:t>
      </w:r>
      <w:r w:rsidR="00876984" w:rsidRPr="00BD7067">
        <w:rPr>
          <w:color w:val="C00000"/>
          <w:highlight w:val="lightGray"/>
        </w:rPr>
        <w:t xml:space="preserve">live with </w:t>
      </w:r>
      <w:r w:rsidR="003B70C9" w:rsidRPr="00BD7067">
        <w:rPr>
          <w:color w:val="C00000"/>
          <w:highlight w:val="lightGray"/>
        </w:rPr>
        <w:t xml:space="preserve">a family </w:t>
      </w:r>
      <w:r w:rsidR="00876984" w:rsidRPr="00BD7067">
        <w:rPr>
          <w:color w:val="C00000"/>
          <w:highlight w:val="lightGray"/>
        </w:rPr>
        <w:t>member instead of in</w:t>
      </w:r>
      <w:r w:rsidR="003B70C9" w:rsidRPr="00BD7067">
        <w:rPr>
          <w:color w:val="C00000"/>
          <w:highlight w:val="lightGray"/>
        </w:rPr>
        <w:t xml:space="preserve"> a shelter or group care setting.</w:t>
      </w:r>
      <w:r w:rsidR="003B70C9" w:rsidRPr="00BD7067">
        <w:rPr>
          <w:color w:val="C00000"/>
        </w:rPr>
        <w:t xml:space="preserve">  </w:t>
      </w:r>
    </w:p>
    <w:p w14:paraId="3656AFD9" w14:textId="759ACD73" w:rsidR="007028F2" w:rsidRPr="00E72CD8" w:rsidRDefault="007028F2" w:rsidP="00700055">
      <w:pPr>
        <w:pStyle w:val="Heading4"/>
      </w:pPr>
      <w:r w:rsidRPr="00E72CD8">
        <w:t>To support this strategy, the County took the following steps:</w:t>
      </w:r>
    </w:p>
    <w:p w14:paraId="18CE8FC0" w14:textId="01500763" w:rsidR="007028F2" w:rsidRPr="00BD7067" w:rsidRDefault="007028F2" w:rsidP="00FA2D2C">
      <w:pPr>
        <w:pStyle w:val="ListParagraph"/>
        <w:numPr>
          <w:ilvl w:val="0"/>
          <w:numId w:val="2"/>
        </w:numPr>
        <w:spacing w:after="60"/>
        <w:ind w:hanging="288"/>
        <w:contextualSpacing w:val="0"/>
        <w:rPr>
          <w:color w:val="C00000"/>
          <w:highlight w:val="lightGray"/>
        </w:rPr>
      </w:pPr>
      <w:r w:rsidRPr="00BD7067">
        <w:rPr>
          <w:color w:val="C00000"/>
          <w:highlight w:val="lightGray"/>
        </w:rPr>
        <w:t>Contracted with a consultant to provide home finding staff with new training on family search and engagement</w:t>
      </w:r>
    </w:p>
    <w:p w14:paraId="7E9CF468" w14:textId="651AC679" w:rsidR="007028F2" w:rsidRPr="00BD7067" w:rsidRDefault="007028F2" w:rsidP="00FA2D2C">
      <w:pPr>
        <w:pStyle w:val="ListParagraph"/>
        <w:numPr>
          <w:ilvl w:val="0"/>
          <w:numId w:val="2"/>
        </w:numPr>
        <w:spacing w:after="60"/>
        <w:ind w:hanging="288"/>
        <w:contextualSpacing w:val="0"/>
        <w:rPr>
          <w:color w:val="C00000"/>
          <w:highlight w:val="lightGray"/>
        </w:rPr>
      </w:pPr>
      <w:r w:rsidRPr="00BD7067">
        <w:rPr>
          <w:color w:val="C00000"/>
          <w:highlight w:val="lightGray"/>
        </w:rPr>
        <w:t>Developed a teaming process to make collaborative decisions about placement resources</w:t>
      </w:r>
    </w:p>
    <w:p w14:paraId="445D5F54" w14:textId="3B1C972A" w:rsidR="007028F2" w:rsidRPr="00BD7067" w:rsidRDefault="007028F2" w:rsidP="00FA2D2C">
      <w:pPr>
        <w:pStyle w:val="ListParagraph"/>
        <w:numPr>
          <w:ilvl w:val="0"/>
          <w:numId w:val="2"/>
        </w:numPr>
        <w:spacing w:after="60"/>
        <w:ind w:hanging="288"/>
        <w:contextualSpacing w:val="0"/>
        <w:rPr>
          <w:color w:val="C00000"/>
          <w:highlight w:val="lightGray"/>
        </w:rPr>
      </w:pPr>
      <w:r w:rsidRPr="00BD7067">
        <w:rPr>
          <w:color w:val="C00000"/>
          <w:highlight w:val="lightGray"/>
        </w:rPr>
        <w:t>Reduced their existing contract with the shelter (eventually eliminating it all together)</w:t>
      </w:r>
    </w:p>
    <w:p w14:paraId="22D0A8EB" w14:textId="08CFE9FF" w:rsidR="007028F2" w:rsidRPr="00BD7067" w:rsidRDefault="007028F2" w:rsidP="00FA2D2C">
      <w:pPr>
        <w:pStyle w:val="ListParagraph"/>
        <w:numPr>
          <w:ilvl w:val="0"/>
          <w:numId w:val="2"/>
        </w:numPr>
        <w:spacing w:after="60"/>
        <w:ind w:hanging="288"/>
        <w:contextualSpacing w:val="0"/>
        <w:rPr>
          <w:color w:val="C00000"/>
          <w:highlight w:val="lightGray"/>
        </w:rPr>
      </w:pPr>
      <w:r w:rsidRPr="00BD7067">
        <w:rPr>
          <w:color w:val="C00000"/>
          <w:highlight w:val="lightGray"/>
        </w:rPr>
        <w:t>Began regularly hold</w:t>
      </w:r>
      <w:r w:rsidR="00E72CD8" w:rsidRPr="00BD7067">
        <w:rPr>
          <w:color w:val="C00000"/>
          <w:highlight w:val="lightGray"/>
        </w:rPr>
        <w:t>ing</w:t>
      </w:r>
      <w:r w:rsidRPr="00BD7067">
        <w:rPr>
          <w:color w:val="C00000"/>
          <w:highlight w:val="lightGray"/>
        </w:rPr>
        <w:t xml:space="preserve"> staff meetings to discuss the reasons </w:t>
      </w:r>
      <w:r w:rsidR="00E72CD8" w:rsidRPr="00BD7067">
        <w:rPr>
          <w:color w:val="C00000"/>
          <w:highlight w:val="lightGray"/>
        </w:rPr>
        <w:t>behind</w:t>
      </w:r>
      <w:r w:rsidRPr="00BD7067">
        <w:rPr>
          <w:color w:val="C00000"/>
          <w:highlight w:val="lightGray"/>
        </w:rPr>
        <w:t xml:space="preserve"> </w:t>
      </w:r>
      <w:r w:rsidR="00E72CD8" w:rsidRPr="00BD7067">
        <w:rPr>
          <w:color w:val="C00000"/>
          <w:highlight w:val="lightGray"/>
        </w:rPr>
        <w:t>the</w:t>
      </w:r>
      <w:r w:rsidRPr="00BD7067">
        <w:rPr>
          <w:color w:val="C00000"/>
          <w:highlight w:val="lightGray"/>
        </w:rPr>
        <w:t xml:space="preserve"> new placement policy </w:t>
      </w:r>
    </w:p>
    <w:p w14:paraId="3A7125AF" w14:textId="17CB7F3C" w:rsidR="007028F2" w:rsidRPr="00BD7067" w:rsidRDefault="00E72CD8" w:rsidP="00B91B25">
      <w:pPr>
        <w:spacing w:before="240"/>
        <w:rPr>
          <w:color w:val="C00000"/>
          <w:highlight w:val="lightGray"/>
        </w:rPr>
      </w:pPr>
      <w:r w:rsidRPr="00BD7067">
        <w:rPr>
          <w:color w:val="C00000"/>
          <w:highlight w:val="lightGray"/>
        </w:rPr>
        <w:t>The County</w:t>
      </w:r>
      <w:r w:rsidR="007028F2" w:rsidRPr="00BD7067">
        <w:rPr>
          <w:color w:val="C00000"/>
          <w:highlight w:val="lightGray"/>
        </w:rPr>
        <w:t xml:space="preserve"> also presented data that demonstrated that family-based placements had better outcomes than institutional care</w:t>
      </w:r>
      <w:r w:rsidRPr="00BD7067">
        <w:rPr>
          <w:color w:val="C00000"/>
          <w:highlight w:val="lightGray"/>
        </w:rPr>
        <w:t xml:space="preserve">. Additionally, staff provided feedback on policy implementation and the County was able to troubleshoot </w:t>
      </w:r>
      <w:r w:rsidR="007028F2" w:rsidRPr="00BD7067">
        <w:rPr>
          <w:color w:val="C00000"/>
          <w:highlight w:val="lightGray"/>
        </w:rPr>
        <w:t>challenges</w:t>
      </w:r>
      <w:r w:rsidRPr="00BD7067">
        <w:rPr>
          <w:color w:val="C00000"/>
          <w:highlight w:val="lightGray"/>
        </w:rPr>
        <w:t>.</w:t>
      </w:r>
    </w:p>
    <w:p w14:paraId="4B1605C0" w14:textId="74DCF17E" w:rsidR="00B91B25" w:rsidRPr="00B91B25" w:rsidRDefault="00BD7067" w:rsidP="00700055">
      <w:pPr>
        <w:pStyle w:val="Heading4"/>
      </w:pPr>
      <w:r>
        <w:rPr>
          <w:noProof/>
        </w:rPr>
        <mc:AlternateContent>
          <mc:Choice Requires="wpg">
            <w:drawing>
              <wp:anchor distT="0" distB="0" distL="274320" distR="0" simplePos="0" relativeHeight="251742208" behindDoc="0" locked="0" layoutInCell="1" allowOverlap="1" wp14:anchorId="560E0663" wp14:editId="2A69CD6E">
                <wp:simplePos x="0" y="0"/>
                <wp:positionH relativeFrom="margin">
                  <wp:align>right</wp:align>
                </wp:positionH>
                <wp:positionV relativeFrom="paragraph">
                  <wp:posOffset>281305</wp:posOffset>
                </wp:positionV>
                <wp:extent cx="1636776" cy="786384"/>
                <wp:effectExtent l="12700" t="12700" r="1905" b="13970"/>
                <wp:wrapSquare wrapText="bothSides"/>
                <wp:docPr id="154" name="Group 154"/>
                <wp:cNvGraphicFramePr/>
                <a:graphic xmlns:a="http://schemas.openxmlformats.org/drawingml/2006/main">
                  <a:graphicData uri="http://schemas.microsoft.com/office/word/2010/wordprocessingGroup">
                    <wpg:wgp>
                      <wpg:cNvGrpSpPr/>
                      <wpg:grpSpPr>
                        <a:xfrm>
                          <a:off x="0" y="0"/>
                          <a:ext cx="1636776" cy="786384"/>
                          <a:chOff x="-244452" y="539173"/>
                          <a:chExt cx="1639313" cy="790516"/>
                        </a:xfrm>
                      </wpg:grpSpPr>
                      <wps:wsp>
                        <wps:cNvPr id="220" name="Right Brace 220"/>
                        <wps:cNvSpPr/>
                        <wps:spPr>
                          <a:xfrm rot="10800000">
                            <a:off x="-244452" y="539173"/>
                            <a:ext cx="201297" cy="790516"/>
                          </a:xfrm>
                          <a:prstGeom prst="rightBrace">
                            <a:avLst>
                              <a:gd name="adj1" fmla="val 66336"/>
                              <a:gd name="adj2" fmla="val 50000"/>
                            </a:avLst>
                          </a:prstGeom>
                          <a:ln>
                            <a:solidFill>
                              <a:srgbClr val="97BFE5"/>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1" name="Text Box 221"/>
                        <wps:cNvSpPr txBox="1"/>
                        <wps:spPr>
                          <a:xfrm>
                            <a:off x="-43154" y="591396"/>
                            <a:ext cx="1438015" cy="738293"/>
                          </a:xfrm>
                          <a:prstGeom prst="rect">
                            <a:avLst/>
                          </a:prstGeom>
                          <a:noFill/>
                          <a:ln w="6350">
                            <a:noFill/>
                          </a:ln>
                        </wps:spPr>
                        <wps:txbx>
                          <w:txbxContent>
                            <w:p w14:paraId="7819743C" w14:textId="18899582" w:rsidR="00BD7067" w:rsidRPr="000F7306" w:rsidRDefault="00BD7067" w:rsidP="00BD7067">
                              <w:pPr>
                                <w:pStyle w:val="QuoteTxt"/>
                                <w:spacing w:after="0"/>
                              </w:pPr>
                              <w:r>
                                <w:t>Placeholder Quote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0E0663" id="Group 154" o:spid="_x0000_s1051" style="position:absolute;margin-left:77.7pt;margin-top:22.15pt;width:128.9pt;height:61.9pt;z-index:251742208;mso-wrap-distance-left:21.6pt;mso-wrap-distance-right:0;mso-position-horizontal:right;mso-position-horizontal-relative:margin;mso-width-relative:margin;mso-height-relative:margin" coordorigin="-2444,5391" coordsize="16393,790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">
                <v:shape id="Right Brace 220" o:spid="_x0000_s1052" type="#_x0000_t88" style="position:absolute;left:-2444;top:5391;width:2013;height:7905;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" adj="3649" strokecolor="#97bfe5" strokeweight="2pt"/>
                <v:shape id="Text Box 221" o:spid="_x0000_s1053" type="#_x0000_t202" style="position:absolute;left:-431;top:5913;width:14379;height:73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" filled="f" stroked="f" strokeweight=".5pt">
                  <v:textbox inset="0,0,0,0">
                    <w:txbxContent>
                      <w:p w14:paraId="7819743C" w14:textId="18899582" w:rsidR="00BD7067" w:rsidRPr="000F7306" w:rsidRDefault="00BD7067" w:rsidP="00BD7067">
                        <w:pPr>
                          <w:pStyle w:val="QuoteTxt"/>
                          <w:spacing w:after="0"/>
                        </w:pPr>
                        <w:r>
                          <w:t>Placeholder Quote</w:t>
                        </w:r>
                      </w:p>
                    </w:txbxContent>
                  </v:textbox>
                </v:shape>
                <w10:wrap type="square" anchorx="margin"/>
              </v:group>
            </w:pict>
          </mc:Fallback>
        </mc:AlternateContent>
      </w:r>
      <w:r w:rsidR="00B91B25" w:rsidRPr="00B91B25">
        <w:t>Result:</w:t>
      </w:r>
    </w:p>
    <w:p w14:paraId="27493DA3" w14:textId="540BDEB8" w:rsidR="003B70C9" w:rsidRPr="00BD7067" w:rsidRDefault="002F06EF" w:rsidP="00972ADD">
      <w:pPr>
        <w:rPr>
          <w:color w:val="C00000"/>
        </w:rPr>
      </w:pPr>
      <w:r w:rsidRPr="00BD7067">
        <w:rPr>
          <w:color w:val="C00000"/>
          <w:highlight w:val="lightGray"/>
        </w:rPr>
        <w:t xml:space="preserve">Today, staff report that they feel much better about the placements they are able to make with family and that the upfront work is worth it so that children </w:t>
      </w:r>
      <w:r w:rsidR="00AD34DB" w:rsidRPr="00BD7067">
        <w:rPr>
          <w:color w:val="C00000"/>
          <w:highlight w:val="lightGray"/>
        </w:rPr>
        <w:t xml:space="preserve">do not </w:t>
      </w:r>
      <w:r w:rsidRPr="00BD7067">
        <w:rPr>
          <w:color w:val="C00000"/>
          <w:highlight w:val="lightGray"/>
        </w:rPr>
        <w:t xml:space="preserve">have to experience </w:t>
      </w:r>
      <w:r w:rsidR="00AD34DB" w:rsidRPr="00BD7067">
        <w:rPr>
          <w:color w:val="C00000"/>
          <w:highlight w:val="lightGray"/>
        </w:rPr>
        <w:t>another</w:t>
      </w:r>
      <w:r w:rsidRPr="00BD7067">
        <w:rPr>
          <w:color w:val="C00000"/>
          <w:highlight w:val="lightGray"/>
        </w:rPr>
        <w:t xml:space="preserve"> disruption when they leave a shelter placement.</w:t>
      </w:r>
      <w:r w:rsidRPr="00BD7067">
        <w:rPr>
          <w:color w:val="C00000"/>
        </w:rPr>
        <w:t xml:space="preserve">  </w:t>
      </w:r>
    </w:p>
    <w:p w14:paraId="17BA63D3" w14:textId="77777777" w:rsidR="00B91B25" w:rsidRDefault="00B91B25" w:rsidP="00972ADD"/>
    <w:p w14:paraId="40A41819" w14:textId="77777777" w:rsidR="00BD7067" w:rsidRDefault="00BD7067" w:rsidP="006E7998">
      <w:pPr>
        <w:pStyle w:val="Removethistext"/>
        <w:rPr>
          <w:b/>
          <w:bCs/>
        </w:rPr>
      </w:pPr>
    </w:p>
    <w:p w14:paraId="65D1E07F" w14:textId="77777777" w:rsidR="00B91B25" w:rsidRPr="002B26F8" w:rsidRDefault="00B91B25" w:rsidP="00B91B25">
      <w:pPr>
        <w:pStyle w:val="ListParagraph"/>
        <w:spacing w:after="120"/>
        <w:ind w:left="360"/>
      </w:pPr>
    </w:p>
    <w:p w14:paraId="161E4538" w14:textId="77777777" w:rsidR="00B91B25" w:rsidRDefault="00B91B25">
      <w:pPr>
        <w:spacing w:after="0" w:line="240" w:lineRule="auto"/>
      </w:pPr>
      <w:r>
        <w:br w:type="page"/>
      </w:r>
    </w:p>
    <w:p w14:paraId="588E67B9" w14:textId="0A5B07F0" w:rsidR="00046130" w:rsidRPr="00AA79EF" w:rsidRDefault="00046130" w:rsidP="00046130">
      <w:pPr>
        <w:pStyle w:val="Heading1"/>
        <w:spacing w:before="0" w:after="0"/>
      </w:pPr>
      <w:r w:rsidRPr="00046130">
        <w:lastRenderedPageBreak/>
        <w:t xml:space="preserve">Unfinished Business to Improve Child Welfare Outcomes </w:t>
      </w:r>
    </w:p>
    <w:p w14:paraId="6A2DFD12" w14:textId="77777777" w:rsidR="00046130" w:rsidRDefault="00046130" w:rsidP="00046130">
      <w:pPr>
        <w:spacing w:after="0" w:line="240" w:lineRule="auto"/>
        <w:rPr>
          <w:b/>
          <w:bCs/>
        </w:rPr>
      </w:pPr>
      <w:r w:rsidRPr="00F25B93">
        <w:rPr>
          <w:b/>
          <w:bCs/>
          <w:noProof/>
        </w:rPr>
        <mc:AlternateContent>
          <mc:Choice Requires="wps">
            <w:drawing>
              <wp:anchor distT="0" distB="0" distL="365760" distR="0" simplePos="0" relativeHeight="251669504" behindDoc="0" locked="0" layoutInCell="1" allowOverlap="1" wp14:anchorId="20907F34" wp14:editId="37FAD159">
                <wp:simplePos x="0" y="0"/>
                <wp:positionH relativeFrom="margin">
                  <wp:align>right</wp:align>
                </wp:positionH>
                <wp:positionV relativeFrom="margin">
                  <wp:posOffset>417830</wp:posOffset>
                </wp:positionV>
                <wp:extent cx="1645920" cy="6840855"/>
                <wp:effectExtent l="0" t="0" r="5080" b="4445"/>
                <wp:wrapSquare wrapText="bothSides"/>
                <wp:docPr id="222" name="Text Box 222"/>
                <wp:cNvGraphicFramePr/>
                <a:graphic xmlns:a="http://schemas.openxmlformats.org/drawingml/2006/main">
                  <a:graphicData uri="http://schemas.microsoft.com/office/word/2010/wordprocessingShape">
                    <wps:wsp>
                      <wps:cNvSpPr txBox="1"/>
                      <wps:spPr>
                        <a:xfrm>
                          <a:off x="0" y="0"/>
                          <a:ext cx="1645920" cy="6841066"/>
                        </a:xfrm>
                        <a:prstGeom prst="rect">
                          <a:avLst/>
                        </a:prstGeom>
                        <a:solidFill>
                          <a:srgbClr val="B0DBFF">
                            <a:alpha val="30000"/>
                          </a:srgbClr>
                        </a:solidFill>
                        <a:ln w="6350">
                          <a:noFill/>
                        </a:ln>
                      </wps:spPr>
                      <wps:txbx>
                        <w:txbxContent>
                          <w:p w14:paraId="1DC820DE" w14:textId="018737B4" w:rsidR="00BA7E3D" w:rsidRDefault="00BA7E3D" w:rsidP="00865E8A">
                            <w:pPr>
                              <w:spacing w:line="240" w:lineRule="auto"/>
                              <w:jc w:val="center"/>
                              <w:rPr>
                                <w:rStyle w:val="Heading2Char"/>
                                <w:b w:val="0"/>
                                <w:bCs/>
                                <w:sz w:val="48"/>
                                <w:szCs w:val="40"/>
                              </w:rPr>
                            </w:pPr>
                            <w:r w:rsidRPr="004027D1">
                              <w:rPr>
                                <w:rStyle w:val="Heading2Char"/>
                                <w:b w:val="0"/>
                                <w:bCs/>
                                <w:noProof/>
                                <w:sz w:val="48"/>
                                <w:szCs w:val="40"/>
                              </w:rPr>
                              <w:drawing>
                                <wp:inline distT="0" distB="0" distL="0" distR="0" wp14:anchorId="3B709728" wp14:editId="17D1E6C3">
                                  <wp:extent cx="404758" cy="64008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4758" cy="640080"/>
                                          </a:xfrm>
                                          <a:prstGeom prst="rect">
                                            <a:avLst/>
                                          </a:prstGeom>
                                        </pic:spPr>
                                      </pic:pic>
                                    </a:graphicData>
                                  </a:graphic>
                                </wp:inline>
                              </w:drawing>
                            </w:r>
                          </w:p>
                          <w:p w14:paraId="21A1AF0E" w14:textId="5D5E6EA8" w:rsidR="00BA7E3D" w:rsidRPr="008B0F92" w:rsidRDefault="00BA7E3D" w:rsidP="008B0F92">
                            <w:pPr>
                              <w:pStyle w:val="BlueBoxTitleStyle"/>
                            </w:pPr>
                            <w:r w:rsidRPr="008B0F92">
                              <w:t xml:space="preserve">Areas for continued improvement </w:t>
                            </w:r>
                          </w:p>
                          <w:p w14:paraId="52C56DB9" w14:textId="77777777" w:rsidR="00BA7E3D" w:rsidRPr="00E62CBF" w:rsidRDefault="00BA7E3D" w:rsidP="008B0F92">
                            <w:pPr>
                              <w:pStyle w:val="BlueBoxLineStyle"/>
                            </w:pPr>
                            <w:r w:rsidRPr="00E62CBF">
                              <w:t>____________</w:t>
                            </w:r>
                          </w:p>
                          <w:p w14:paraId="7B0F308A" w14:textId="77777777" w:rsidR="00BA7E3D" w:rsidRPr="008B0F92" w:rsidRDefault="00BA7E3D" w:rsidP="008B0F92">
                            <w:pPr>
                              <w:pStyle w:val="BlueBoxand"/>
                            </w:pPr>
                            <w:r w:rsidRPr="008B0F92">
                              <w:rPr>
                                <w:rStyle w:val="Heading2Char"/>
                                <w:rFonts w:eastAsiaTheme="minorEastAsia" w:cstheme="minorBidi"/>
                                <w:b/>
                                <w:caps w:val="0"/>
                                <w:color w:val="222559"/>
                              </w:rPr>
                              <w:t>#1</w:t>
                            </w:r>
                          </w:p>
                          <w:p w14:paraId="10C61246" w14:textId="30070E47" w:rsidR="00BA7E3D" w:rsidRPr="008B0F92" w:rsidRDefault="00BA7E3D" w:rsidP="008B0F92">
                            <w:pPr>
                              <w:pStyle w:val="BlueBoxTextStyle"/>
                            </w:pPr>
                            <w:r w:rsidRPr="008B0F92">
                              <w:t xml:space="preserve">Embedding the KEYS Supervision Model </w:t>
                            </w:r>
                          </w:p>
                          <w:p w14:paraId="19B7CFE3" w14:textId="77777777" w:rsidR="00BA7E3D" w:rsidRPr="008B0F92" w:rsidRDefault="00BA7E3D" w:rsidP="008B0F92">
                            <w:pPr>
                              <w:pStyle w:val="BlueBoxand"/>
                            </w:pPr>
                            <w:r w:rsidRPr="008B0F92">
                              <w:rPr>
                                <w:rStyle w:val="Heading2Char"/>
                                <w:rFonts w:eastAsiaTheme="minorEastAsia" w:cstheme="minorBidi"/>
                                <w:b/>
                                <w:caps w:val="0"/>
                                <w:color w:val="222559"/>
                              </w:rPr>
                              <w:t>#2</w:t>
                            </w:r>
                          </w:p>
                          <w:p w14:paraId="3BAF03BE" w14:textId="12B89F41" w:rsidR="00BA7E3D" w:rsidRPr="008B0F92" w:rsidRDefault="00BA7E3D" w:rsidP="008B0F92">
                            <w:pPr>
                              <w:pStyle w:val="BlueBoxTextStyle"/>
                            </w:pPr>
                            <w:r w:rsidRPr="008B0F92">
                              <w:t>Clear Messaging About Goal Outcomes Through Staff Engagement</w:t>
                            </w:r>
                          </w:p>
                          <w:p w14:paraId="442F666A" w14:textId="77777777" w:rsidR="00BA7E3D" w:rsidRPr="008B0F92" w:rsidRDefault="00BA7E3D" w:rsidP="008B0F92">
                            <w:pPr>
                              <w:pStyle w:val="BlueBoxand"/>
                            </w:pPr>
                            <w:r w:rsidRPr="008B0F92">
                              <w:rPr>
                                <w:rStyle w:val="Heading2Char"/>
                                <w:rFonts w:eastAsiaTheme="minorEastAsia" w:cstheme="minorBidi"/>
                                <w:b/>
                                <w:caps w:val="0"/>
                                <w:color w:val="222559"/>
                              </w:rPr>
                              <w:t>#3</w:t>
                            </w:r>
                          </w:p>
                          <w:p w14:paraId="5C72CD6C" w14:textId="3E25233F" w:rsidR="00BA7E3D" w:rsidRPr="008B0F92" w:rsidRDefault="00BA7E3D" w:rsidP="008B0F92">
                            <w:pPr>
                              <w:pStyle w:val="BlueBoxTextStyle"/>
                            </w:pPr>
                            <w:r w:rsidRPr="008B0F92">
                              <w:t xml:space="preserve">Staff Diversity and Cultural Competence </w:t>
                            </w:r>
                          </w:p>
                        </w:txbxContent>
                      </wps:txbx>
                      <wps:bodyPr rot="0" spcFirstLastPara="0" vertOverflow="overflow" horzOverflow="overflow" vert="horz" wrap="square" lIns="182880" tIns="18288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07F34" id="Text Box 222" o:spid="_x0000_s1054" type="#_x0000_t202" style="position:absolute;margin-left:78.4pt;margin-top:32.9pt;width:129.6pt;height:538.65pt;z-index:251669504;visibility:visible;mso-wrap-style:square;mso-width-percent:0;mso-height-percent:0;mso-wrap-distance-left:28.8pt;mso-wrap-distance-top:0;mso-wrap-distance-right:0;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" fillcolor="#b0dbff" stroked="f" strokeweight=".5pt">
                <v:fill opacity="19789f"/>
                <v:textbox inset="14.4pt,14.4pt,14.4pt">
                  <w:txbxContent>
                    <w:p w14:paraId="1DC820DE" w14:textId="018737B4" w:rsidR="00BA7E3D" w:rsidRDefault="00BA7E3D" w:rsidP="00865E8A">
                      <w:pPr>
                        <w:spacing w:line="240" w:lineRule="auto"/>
                        <w:jc w:val="center"/>
                        <w:rPr>
                          <w:rStyle w:val="Heading2Char"/>
                          <w:b w:val="0"/>
                          <w:bCs/>
                          <w:sz w:val="48"/>
                          <w:szCs w:val="40"/>
                        </w:rPr>
                      </w:pPr>
                      <w:r w:rsidRPr="004027D1">
                        <w:rPr>
                          <w:rStyle w:val="Heading2Char"/>
                          <w:b w:val="0"/>
                          <w:bCs/>
                          <w:noProof/>
                          <w:sz w:val="48"/>
                          <w:szCs w:val="40"/>
                        </w:rPr>
                        <w:drawing>
                          <wp:inline distT="0" distB="0" distL="0" distR="0" wp14:anchorId="3B709728" wp14:editId="17D1E6C3">
                            <wp:extent cx="404758" cy="64008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4758" cy="640080"/>
                                    </a:xfrm>
                                    <a:prstGeom prst="rect">
                                      <a:avLst/>
                                    </a:prstGeom>
                                  </pic:spPr>
                                </pic:pic>
                              </a:graphicData>
                            </a:graphic>
                          </wp:inline>
                        </w:drawing>
                      </w:r>
                    </w:p>
                    <w:p w14:paraId="21A1AF0E" w14:textId="5D5E6EA8" w:rsidR="00BA7E3D" w:rsidRPr="008B0F92" w:rsidRDefault="00BA7E3D" w:rsidP="008B0F92">
                      <w:pPr>
                        <w:pStyle w:val="BlueBoxTitleStyle"/>
                      </w:pPr>
                      <w:r w:rsidRPr="008B0F92">
                        <w:t xml:space="preserve">Areas for continued improvement </w:t>
                      </w:r>
                    </w:p>
                    <w:p w14:paraId="52C56DB9" w14:textId="77777777" w:rsidR="00BA7E3D" w:rsidRPr="00E62CBF" w:rsidRDefault="00BA7E3D" w:rsidP="008B0F92">
                      <w:pPr>
                        <w:pStyle w:val="BlueBoxLineStyle"/>
                      </w:pPr>
                      <w:r w:rsidRPr="00E62CBF">
                        <w:t>____________</w:t>
                      </w:r>
                    </w:p>
                    <w:p w14:paraId="7B0F308A" w14:textId="77777777" w:rsidR="00BA7E3D" w:rsidRPr="008B0F92" w:rsidRDefault="00BA7E3D" w:rsidP="008B0F92">
                      <w:pPr>
                        <w:pStyle w:val="BlueBoxand"/>
                      </w:pPr>
                      <w:r w:rsidRPr="008B0F92">
                        <w:rPr>
                          <w:rStyle w:val="Heading2Char"/>
                          <w:rFonts w:eastAsiaTheme="minorEastAsia" w:cstheme="minorBidi"/>
                          <w:b/>
                          <w:caps w:val="0"/>
                          <w:color w:val="222559"/>
                        </w:rPr>
                        <w:t>#1</w:t>
                      </w:r>
                    </w:p>
                    <w:p w14:paraId="10C61246" w14:textId="30070E47" w:rsidR="00BA7E3D" w:rsidRPr="008B0F92" w:rsidRDefault="00BA7E3D" w:rsidP="008B0F92">
                      <w:pPr>
                        <w:pStyle w:val="BlueBoxTextStyle"/>
                      </w:pPr>
                      <w:r w:rsidRPr="008B0F92">
                        <w:t xml:space="preserve">Embedding the KEYS Supervision Model </w:t>
                      </w:r>
                    </w:p>
                    <w:p w14:paraId="19B7CFE3" w14:textId="77777777" w:rsidR="00BA7E3D" w:rsidRPr="008B0F92" w:rsidRDefault="00BA7E3D" w:rsidP="008B0F92">
                      <w:pPr>
                        <w:pStyle w:val="BlueBoxand"/>
                      </w:pPr>
                      <w:r w:rsidRPr="008B0F92">
                        <w:rPr>
                          <w:rStyle w:val="Heading2Char"/>
                          <w:rFonts w:eastAsiaTheme="minorEastAsia" w:cstheme="minorBidi"/>
                          <w:b/>
                          <w:caps w:val="0"/>
                          <w:color w:val="222559"/>
                        </w:rPr>
                        <w:t>#2</w:t>
                      </w:r>
                    </w:p>
                    <w:p w14:paraId="3BAF03BE" w14:textId="12B89F41" w:rsidR="00BA7E3D" w:rsidRPr="008B0F92" w:rsidRDefault="00BA7E3D" w:rsidP="008B0F92">
                      <w:pPr>
                        <w:pStyle w:val="BlueBoxTextStyle"/>
                      </w:pPr>
                      <w:r w:rsidRPr="008B0F92">
                        <w:t>Clear Messaging About Goal Outcomes Through Staff Engagement</w:t>
                      </w:r>
                    </w:p>
                    <w:p w14:paraId="442F666A" w14:textId="77777777" w:rsidR="00BA7E3D" w:rsidRPr="008B0F92" w:rsidRDefault="00BA7E3D" w:rsidP="008B0F92">
                      <w:pPr>
                        <w:pStyle w:val="BlueBoxand"/>
                      </w:pPr>
                      <w:r w:rsidRPr="008B0F92">
                        <w:rPr>
                          <w:rStyle w:val="Heading2Char"/>
                          <w:rFonts w:eastAsiaTheme="minorEastAsia" w:cstheme="minorBidi"/>
                          <w:b/>
                          <w:caps w:val="0"/>
                          <w:color w:val="222559"/>
                        </w:rPr>
                        <w:t>#3</w:t>
                      </w:r>
                    </w:p>
                    <w:p w14:paraId="5C72CD6C" w14:textId="3E25233F" w:rsidR="00BA7E3D" w:rsidRPr="008B0F92" w:rsidRDefault="00BA7E3D" w:rsidP="008B0F92">
                      <w:pPr>
                        <w:pStyle w:val="BlueBoxTextStyle"/>
                      </w:pPr>
                      <w:r w:rsidRPr="008B0F92">
                        <w:t xml:space="preserve">Staff Diversity and Cultural Competence </w:t>
                      </w:r>
                    </w:p>
                  </w:txbxContent>
                </v:textbox>
                <w10:wrap type="square" anchorx="margin" anchory="margin"/>
              </v:shape>
            </w:pict>
          </mc:Fallback>
        </mc:AlternateContent>
      </w:r>
      <w:r>
        <w:rPr>
          <w:noProof/>
        </w:rPr>
        <mc:AlternateContent>
          <mc:Choice Requires="wps">
            <w:drawing>
              <wp:anchor distT="0" distB="0" distL="114300" distR="114300" simplePos="0" relativeHeight="251668480" behindDoc="0" locked="0" layoutInCell="1" allowOverlap="1" wp14:anchorId="7D2F5C8A" wp14:editId="2C3E1BC0">
                <wp:simplePos x="0" y="0"/>
                <wp:positionH relativeFrom="column">
                  <wp:posOffset>0</wp:posOffset>
                </wp:positionH>
                <wp:positionV relativeFrom="paragraph">
                  <wp:posOffset>15240</wp:posOffset>
                </wp:positionV>
                <wp:extent cx="5943600" cy="0"/>
                <wp:effectExtent l="0" t="0" r="12700" b="12700"/>
                <wp:wrapSquare wrapText="bothSides"/>
                <wp:docPr id="223" name="Straight Connector 223"/>
                <wp:cNvGraphicFramePr/>
                <a:graphic xmlns:a="http://schemas.openxmlformats.org/drawingml/2006/main">
                  <a:graphicData uri="http://schemas.microsoft.com/office/word/2010/wordprocessingShape">
                    <wps:wsp>
                      <wps:cNvCnPr/>
                      <wps:spPr>
                        <a:xfrm>
                          <a:off x="0" y="0"/>
                          <a:ext cx="5943600" cy="0"/>
                        </a:xfrm>
                        <a:prstGeom prst="line">
                          <a:avLst/>
                        </a:prstGeom>
                        <a:ln w="12700">
                          <a:solidFill>
                            <a:srgbClr val="97BFE5"/>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7A6FA7C7" id="Straight Connector 223"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pt" to="468pt,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" strokecolor="#97bfe5" strokeweight="1pt">
                <w10:wrap type="square"/>
              </v:line>
            </w:pict>
          </mc:Fallback>
        </mc:AlternateContent>
      </w:r>
    </w:p>
    <w:p w14:paraId="6EE50C6F" w14:textId="13612FD4" w:rsidR="00CC161E" w:rsidRPr="00046130" w:rsidRDefault="00046130" w:rsidP="006E7998">
      <w:pPr>
        <w:pStyle w:val="Removethistext"/>
      </w:pPr>
      <w:r w:rsidRPr="00046130">
        <w:t xml:space="preserve">PART </w:t>
      </w:r>
      <w:r w:rsidR="00495281">
        <w:t>4</w:t>
      </w:r>
      <w:r w:rsidRPr="00046130">
        <w:t>.  UNFINISHED BUSINESS TO IMPROVE CHILD WELFARE OUTCOMES</w:t>
      </w:r>
    </w:p>
    <w:p w14:paraId="424118D4" w14:textId="77777777" w:rsidR="002E00C2" w:rsidRDefault="00495281" w:rsidP="00495281">
      <w:pPr>
        <w:pStyle w:val="Removethistext"/>
      </w:pPr>
      <w:r w:rsidRPr="001D4FEA">
        <w:t xml:space="preserve">This section should </w:t>
      </w:r>
      <w:r>
        <w:t>reiterate the</w:t>
      </w:r>
      <w:r w:rsidRPr="001D4FEA">
        <w:t xml:space="preserve"> high</w:t>
      </w:r>
      <w:r>
        <w:t>-</w:t>
      </w:r>
      <w:r w:rsidRPr="001D4FEA">
        <w:t>level progres</w:t>
      </w:r>
      <w:r>
        <w:t xml:space="preserve">s in the county, while also </w:t>
      </w:r>
      <w:r w:rsidRPr="001D4FEA">
        <w:t>highlight</w:t>
      </w:r>
      <w:r>
        <w:t>ing</w:t>
      </w:r>
      <w:r w:rsidRPr="001D4FEA">
        <w:t xml:space="preserve"> the work that still needs to be done to </w:t>
      </w:r>
      <w:r>
        <w:t xml:space="preserve">continue </w:t>
      </w:r>
      <w:r w:rsidRPr="001D4FEA">
        <w:t>improv</w:t>
      </w:r>
      <w:r>
        <w:t>ing</w:t>
      </w:r>
      <w:r w:rsidRPr="001D4FEA">
        <w:t xml:space="preserve"> child welfare outcomes. </w:t>
      </w:r>
    </w:p>
    <w:p w14:paraId="481A1249" w14:textId="2B3C4573" w:rsidR="002E00C2" w:rsidRDefault="00495281" w:rsidP="00495281">
      <w:pPr>
        <w:pStyle w:val="Removethistext"/>
      </w:pPr>
      <w:r w:rsidRPr="001D4FEA">
        <w:t xml:space="preserve">This section is important because it helps to make the case for ongoing leadership, resources, </w:t>
      </w:r>
      <w:r>
        <w:t xml:space="preserve">support and partnerships. </w:t>
      </w:r>
    </w:p>
    <w:p w14:paraId="1F7182EB" w14:textId="38C3BC42" w:rsidR="00495281" w:rsidRDefault="00495281" w:rsidP="00495281">
      <w:pPr>
        <w:pStyle w:val="Removethistext"/>
      </w:pPr>
      <w:r w:rsidRPr="001D4FEA">
        <w:t xml:space="preserve">This section </w:t>
      </w:r>
      <w:r>
        <w:t xml:space="preserve">can </w:t>
      </w:r>
      <w:r w:rsidRPr="001D4FEA">
        <w:t xml:space="preserve">include areas that may or may not be directly related to Family First goals.  </w:t>
      </w:r>
    </w:p>
    <w:p w14:paraId="1449B958" w14:textId="1341F08D" w:rsidR="00495281" w:rsidRPr="00495281" w:rsidRDefault="00495281" w:rsidP="002E00C2">
      <w:pPr>
        <w:pStyle w:val="Removethistext"/>
        <w:spacing w:after="120"/>
        <w:rPr>
          <w:b/>
          <w:bCs/>
        </w:rPr>
      </w:pPr>
      <w:r>
        <w:rPr>
          <w:b/>
          <w:bCs/>
        </w:rPr>
        <w:t>Areas</w:t>
      </w:r>
      <w:r w:rsidRPr="00495281">
        <w:rPr>
          <w:b/>
          <w:bCs/>
        </w:rPr>
        <w:t xml:space="preserve"> for continued improvement may include:</w:t>
      </w:r>
    </w:p>
    <w:p w14:paraId="26598856" w14:textId="54CE4989" w:rsidR="002D146C" w:rsidRDefault="00536A7D" w:rsidP="00495281">
      <w:pPr>
        <w:pStyle w:val="ItemList"/>
      </w:pPr>
      <w:r w:rsidRPr="001D4FEA">
        <w:t xml:space="preserve">Strengthening </w:t>
      </w:r>
      <w:r w:rsidR="002D146C">
        <w:t xml:space="preserve">the </w:t>
      </w:r>
      <w:r w:rsidRPr="001D4FEA">
        <w:t xml:space="preserve">array </w:t>
      </w:r>
      <w:r w:rsidR="002D146C">
        <w:t xml:space="preserve">of services to prevent systems involvement </w:t>
      </w:r>
    </w:p>
    <w:p w14:paraId="65A8061F" w14:textId="77777777" w:rsidR="002D146C" w:rsidRDefault="00536A7D" w:rsidP="00495281">
      <w:pPr>
        <w:pStyle w:val="ItemList"/>
      </w:pPr>
      <w:r w:rsidRPr="001D4FEA">
        <w:t>The ability to reinvest dollars saved on congregate care into services/prevention</w:t>
      </w:r>
    </w:p>
    <w:p w14:paraId="21335DC3" w14:textId="77777777" w:rsidR="002D146C" w:rsidRDefault="00536A7D" w:rsidP="00495281">
      <w:pPr>
        <w:pStyle w:val="ItemList"/>
      </w:pPr>
      <w:r w:rsidRPr="001D4FEA">
        <w:t>Data enhancements that are needed to track progress</w:t>
      </w:r>
    </w:p>
    <w:p w14:paraId="5D1B6D49" w14:textId="1A11AC8D" w:rsidR="002D146C" w:rsidRDefault="00536A7D" w:rsidP="00495281">
      <w:pPr>
        <w:pStyle w:val="ItemList"/>
      </w:pPr>
      <w:r w:rsidRPr="001D4FEA">
        <w:t xml:space="preserve">Court reforms that </w:t>
      </w:r>
      <w:r w:rsidR="00C81DF2">
        <w:t>would support</w:t>
      </w:r>
      <w:r w:rsidRPr="001D4FEA">
        <w:t xml:space="preserve"> continued </w:t>
      </w:r>
      <w:r w:rsidR="00143429" w:rsidRPr="001D4FEA">
        <w:t>progress</w:t>
      </w:r>
    </w:p>
    <w:p w14:paraId="7CBFE844" w14:textId="77777777" w:rsidR="004027D1" w:rsidRDefault="00C81DF2" w:rsidP="00495281">
      <w:pPr>
        <w:pStyle w:val="ItemList"/>
      </w:pPr>
      <w:r>
        <w:t>Resources</w:t>
      </w:r>
      <w:r w:rsidRPr="001D4FEA">
        <w:t xml:space="preserve"> </w:t>
      </w:r>
      <w:r w:rsidR="00536A7D" w:rsidRPr="001D4FEA">
        <w:t xml:space="preserve">for </w:t>
      </w:r>
      <w:r w:rsidR="002D146C">
        <w:t>recruitment and retention of foster families</w:t>
      </w:r>
    </w:p>
    <w:p w14:paraId="6C1A88F5" w14:textId="20912EDF" w:rsidR="006B7E66" w:rsidRPr="001D4FEA" w:rsidRDefault="00536A7D" w:rsidP="00495281">
      <w:pPr>
        <w:pStyle w:val="ItemList"/>
      </w:pPr>
      <w:r w:rsidRPr="001D4FEA">
        <w:t xml:space="preserve">Strategies to engage </w:t>
      </w:r>
      <w:r w:rsidR="002D146C">
        <w:t xml:space="preserve">youth and parents </w:t>
      </w:r>
    </w:p>
    <w:p w14:paraId="6535634F" w14:textId="42E5735B" w:rsidR="00CC161E" w:rsidRDefault="00CC161E" w:rsidP="006E7998">
      <w:pPr>
        <w:pStyle w:val="Removethistext"/>
      </w:pPr>
    </w:p>
    <w:p w14:paraId="77873B21" w14:textId="7A8222A0" w:rsidR="00143429" w:rsidRPr="002E00C2" w:rsidRDefault="00143429" w:rsidP="002E00C2">
      <w:pPr>
        <w:pStyle w:val="Removethistext"/>
        <w:spacing w:after="120"/>
        <w:rPr>
          <w:b/>
          <w:bCs/>
        </w:rPr>
      </w:pPr>
      <w:r w:rsidRPr="002E00C2">
        <w:rPr>
          <w:b/>
          <w:bCs/>
        </w:rPr>
        <w:t xml:space="preserve">Tips for </w:t>
      </w:r>
      <w:r w:rsidR="00C81DF2" w:rsidRPr="002E00C2">
        <w:rPr>
          <w:b/>
          <w:bCs/>
        </w:rPr>
        <w:t>the u</w:t>
      </w:r>
      <w:r w:rsidRPr="002E00C2">
        <w:rPr>
          <w:b/>
          <w:bCs/>
        </w:rPr>
        <w:t>nfinished business section:</w:t>
      </w:r>
    </w:p>
    <w:p w14:paraId="79285683" w14:textId="6D775825" w:rsidR="00143429" w:rsidRPr="002E00C2" w:rsidRDefault="00143429" w:rsidP="002E00C2">
      <w:pPr>
        <w:pStyle w:val="ItemList"/>
        <w:spacing w:after="40"/>
      </w:pPr>
      <w:r w:rsidRPr="002E00C2">
        <w:t>Be honest</w:t>
      </w:r>
      <w:r w:rsidR="00C81DF2" w:rsidRPr="002E00C2">
        <w:t>—</w:t>
      </w:r>
      <w:r w:rsidRPr="002E00C2">
        <w:t>it’s important to acknowledge the agency is always striving to do better and does not think the work is done</w:t>
      </w:r>
    </w:p>
    <w:p w14:paraId="6DDD696F" w14:textId="68809F11" w:rsidR="00143429" w:rsidRPr="002E00C2" w:rsidRDefault="00143429" w:rsidP="002E00C2">
      <w:pPr>
        <w:pStyle w:val="ItemList"/>
        <w:spacing w:after="40"/>
      </w:pPr>
      <w:r w:rsidRPr="002E00C2">
        <w:t>Be specific</w:t>
      </w:r>
      <w:r w:rsidR="00C81DF2" w:rsidRPr="002E00C2">
        <w:t>—</w:t>
      </w:r>
      <w:r w:rsidRPr="002E00C2">
        <w:t xml:space="preserve">this story can be used to garner the resources needed </w:t>
      </w:r>
      <w:r w:rsidR="00C81DF2" w:rsidRPr="002E00C2">
        <w:t xml:space="preserve">to continue the </w:t>
      </w:r>
      <w:r w:rsidRPr="002E00C2">
        <w:t>change process</w:t>
      </w:r>
    </w:p>
    <w:p w14:paraId="6AD6D838" w14:textId="2B4F8C48" w:rsidR="00143429" w:rsidRPr="002E00C2" w:rsidRDefault="00143429" w:rsidP="002E00C2">
      <w:pPr>
        <w:pStyle w:val="ItemList"/>
        <w:spacing w:after="40"/>
      </w:pPr>
      <w:r w:rsidRPr="002E00C2">
        <w:t>Center continued reform on the needs of children and families</w:t>
      </w:r>
      <w:r w:rsidR="00C81DF2" w:rsidRPr="002E00C2">
        <w:t>—</w:t>
      </w:r>
      <w:r w:rsidRPr="002E00C2">
        <w:t>make sure you are telling the story from the perspective of how life will be better for children and families. Even when you are talking about data, you can tie it to how it will help you understand what children and families experience through their involvement in the system.</w:t>
      </w:r>
    </w:p>
    <w:p w14:paraId="25C56074" w14:textId="3A8CA9B1" w:rsidR="00AE039B" w:rsidRDefault="00AE039B">
      <w:pPr>
        <w:spacing w:after="0" w:line="240" w:lineRule="auto"/>
      </w:pPr>
      <w:r>
        <w:br w:type="page"/>
      </w:r>
    </w:p>
    <w:p w14:paraId="64F82E2C" w14:textId="7C098033" w:rsidR="00AE039B" w:rsidRDefault="00AE039B" w:rsidP="00AE039B">
      <w:pPr>
        <w:pStyle w:val="Title"/>
      </w:pPr>
      <w:r>
        <w:lastRenderedPageBreak/>
        <w:t>Pre-</w:t>
      </w:r>
      <w:bookmarkStart w:id="0" w:name="Stats"/>
      <w:r>
        <w:t xml:space="preserve">formatted </w:t>
      </w:r>
      <w:bookmarkEnd w:id="0"/>
      <w:r w:rsidR="00363D04">
        <w:t xml:space="preserve"> Elements</w:t>
      </w:r>
      <w:r>
        <w:t>!</w:t>
      </w:r>
    </w:p>
    <w:p w14:paraId="6201CD55" w14:textId="67886984" w:rsidR="00C171CF" w:rsidRPr="00994676" w:rsidRDefault="00994676" w:rsidP="00994676">
      <w:pPr>
        <w:rPr>
          <w:b/>
          <w:bCs/>
        </w:rPr>
      </w:pPr>
      <w:r w:rsidRPr="00994676">
        <w:rPr>
          <w:b/>
          <w:bCs/>
        </w:rPr>
        <w:t>Just edit, copy, and paste into your report!</w:t>
      </w:r>
    </w:p>
    <w:p w14:paraId="205AFFAA" w14:textId="6709AACC" w:rsidR="00AE039B" w:rsidRPr="00AE039B" w:rsidRDefault="001F3629" w:rsidP="00AE039B">
      <w:r w:rsidRPr="001F3629">
        <w:rPr>
          <w:noProof/>
        </w:rPr>
        <mc:AlternateContent>
          <mc:Choice Requires="wpg">
            <w:drawing>
              <wp:anchor distT="0" distB="0" distL="114300" distR="274320" simplePos="0" relativeHeight="251740160" behindDoc="0" locked="0" layoutInCell="1" allowOverlap="1" wp14:anchorId="3A599688" wp14:editId="65BB551D">
                <wp:simplePos x="0" y="0"/>
                <wp:positionH relativeFrom="column">
                  <wp:posOffset>2116455</wp:posOffset>
                </wp:positionH>
                <wp:positionV relativeFrom="paragraph">
                  <wp:posOffset>261832</wp:posOffset>
                </wp:positionV>
                <wp:extent cx="2029460" cy="548640"/>
                <wp:effectExtent l="0" t="0" r="2540" b="0"/>
                <wp:wrapSquare wrapText="bothSides"/>
                <wp:docPr id="137" name="Group 137"/>
                <wp:cNvGraphicFramePr/>
                <a:graphic xmlns:a="http://schemas.openxmlformats.org/drawingml/2006/main">
                  <a:graphicData uri="http://schemas.microsoft.com/office/word/2010/wordprocessingGroup">
                    <wpg:wgp>
                      <wpg:cNvGrpSpPr/>
                      <wpg:grpSpPr>
                        <a:xfrm>
                          <a:off x="0" y="0"/>
                          <a:ext cx="2029460" cy="548640"/>
                          <a:chOff x="0" y="0"/>
                          <a:chExt cx="2033905" cy="548640"/>
                        </a:xfrm>
                      </wpg:grpSpPr>
                      <wps:wsp>
                        <wps:cNvPr id="138" name="Text Box 138"/>
                        <wps:cNvSpPr txBox="1"/>
                        <wps:spPr>
                          <a:xfrm>
                            <a:off x="0" y="0"/>
                            <a:ext cx="2033905" cy="548640"/>
                          </a:xfrm>
                          <a:prstGeom prst="rect">
                            <a:avLst/>
                          </a:prstGeom>
                          <a:solidFill>
                            <a:srgbClr val="B0DBFF">
                              <a:alpha val="30000"/>
                            </a:srgbClr>
                          </a:solidFill>
                          <a:ln w="6350">
                            <a:noFill/>
                          </a:ln>
                        </wps:spPr>
                        <wps:txbx>
                          <w:txbxContent>
                            <w:p w14:paraId="44A9C496" w14:textId="77777777" w:rsidR="001F3629" w:rsidRDefault="001F3629" w:rsidP="001F36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Text Box 143"/>
                        <wps:cNvSpPr txBox="1"/>
                        <wps:spPr>
                          <a:xfrm>
                            <a:off x="78723" y="12111"/>
                            <a:ext cx="683895" cy="457200"/>
                          </a:xfrm>
                          <a:prstGeom prst="rect">
                            <a:avLst/>
                          </a:prstGeom>
                          <a:noFill/>
                          <a:ln w="6350">
                            <a:noFill/>
                          </a:ln>
                        </wps:spPr>
                        <wps:txbx>
                          <w:txbxContent>
                            <w:p w14:paraId="3FE78855" w14:textId="77777777" w:rsidR="001F3629" w:rsidRPr="001F3629" w:rsidRDefault="001F3629" w:rsidP="001F3629">
                              <w:pPr>
                                <w:rPr>
                                  <w:rFonts w:ascii="Bebas Neue" w:hAnsi="Bebas Neue"/>
                                  <w:sz w:val="72"/>
                                  <w:szCs w:val="72"/>
                                </w:rPr>
                              </w:pPr>
                              <w:r w:rsidRPr="001F3629">
                                <w:rPr>
                                  <w:rFonts w:ascii="Bebas Neue" w:hAnsi="Bebas Neue"/>
                                  <w:sz w:val="72"/>
                                  <w:szCs w:val="72"/>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2" name="Text Box 152"/>
                        <wps:cNvSpPr txBox="1"/>
                        <wps:spPr>
                          <a:xfrm>
                            <a:off x="829621" y="12111"/>
                            <a:ext cx="1132403" cy="457200"/>
                          </a:xfrm>
                          <a:prstGeom prst="rect">
                            <a:avLst/>
                          </a:prstGeom>
                          <a:noFill/>
                          <a:ln w="6350">
                            <a:noFill/>
                          </a:ln>
                        </wps:spPr>
                        <wps:txbx>
                          <w:txbxContent>
                            <w:p w14:paraId="30660204" w14:textId="77777777" w:rsidR="001F3629" w:rsidRPr="00AE039B" w:rsidRDefault="001F3629" w:rsidP="001F3629">
                              <w:pPr>
                                <w:spacing w:after="0" w:line="216" w:lineRule="auto"/>
                                <w:rPr>
                                  <w:rFonts w:ascii="Bebas Neue" w:hAnsi="Bebas Neue"/>
                                  <w:sz w:val="96"/>
                                  <w:szCs w:val="96"/>
                                </w:rPr>
                              </w:pPr>
                              <w:r w:rsidRPr="00AE039B">
                                <w:rPr>
                                  <w:sz w:val="18"/>
                                  <w:szCs w:val="22"/>
                                </w:rPr>
                                <w:t>Reduction in the number of children in foster care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599688" id="Group 137" o:spid="_x0000_s1055" style="position:absolute;margin-left:166.65pt;margin-top:20.6pt;width:159.8pt;height:43.2pt;z-index:251740160;mso-wrap-distance-right:21.6pt;mso-width-relative:margin;mso-height-relative:margin" coordsize="20339,54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">
                <v:shape id="Text Box 138" o:spid="_x0000_s1056" type="#_x0000_t202" style="position:absolute;width:20339;height:5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" fillcolor="#b0dbff" stroked="f" strokeweight=".5pt">
                  <v:fill opacity="19789f"/>
                  <v:textbox>
                    <w:txbxContent>
                      <w:p w14:paraId="44A9C496" w14:textId="77777777" w:rsidR="001F3629" w:rsidRDefault="001F3629" w:rsidP="001F3629"/>
                    </w:txbxContent>
                  </v:textbox>
                </v:shape>
                <v:shape id="Text Box 143" o:spid="_x0000_s1057" type="#_x0000_t202" style="position:absolute;left:787;top:121;width:6839;height:4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" filled="f" stroked="f" strokeweight=".5pt">
                  <v:textbox inset="0,0,0,0">
                    <w:txbxContent>
                      <w:p w14:paraId="3FE78855" w14:textId="77777777" w:rsidR="001F3629" w:rsidRPr="001F3629" w:rsidRDefault="001F3629" w:rsidP="001F3629">
                        <w:pPr>
                          <w:rPr>
                            <w:rFonts w:ascii="Bebas Neue" w:hAnsi="Bebas Neue"/>
                            <w:sz w:val="72"/>
                            <w:szCs w:val="72"/>
                          </w:rPr>
                        </w:pPr>
                        <w:r w:rsidRPr="001F3629">
                          <w:rPr>
                            <w:rFonts w:ascii="Bebas Neue" w:hAnsi="Bebas Neue"/>
                            <w:sz w:val="72"/>
                            <w:szCs w:val="72"/>
                          </w:rPr>
                          <w:t>11%</w:t>
                        </w:r>
                      </w:p>
                    </w:txbxContent>
                  </v:textbox>
                </v:shape>
                <v:shape id="Text Box 152" o:spid="_x0000_s1058" type="#_x0000_t202" style="position:absolute;left:8296;top:121;width:11324;height:457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" filled="f" stroked="f" strokeweight=".5pt">
                  <v:textbox inset="0,0,0,0">
                    <w:txbxContent>
                      <w:p w14:paraId="30660204" w14:textId="77777777" w:rsidR="001F3629" w:rsidRPr="00AE039B" w:rsidRDefault="001F3629" w:rsidP="001F3629">
                        <w:pPr>
                          <w:spacing w:after="0" w:line="216" w:lineRule="auto"/>
                          <w:rPr>
                            <w:rFonts w:ascii="Bebas Neue" w:hAnsi="Bebas Neue"/>
                            <w:sz w:val="96"/>
                            <w:szCs w:val="96"/>
                          </w:rPr>
                        </w:pPr>
                        <w:r w:rsidRPr="00AE039B">
                          <w:rPr>
                            <w:sz w:val="18"/>
                            <w:szCs w:val="22"/>
                          </w:rPr>
                          <w:t>Reduction in the number of children in foster care</w:t>
                        </w:r>
                      </w:p>
                    </w:txbxContent>
                  </v:textbox>
                </v:shape>
                <w10:wrap type="square"/>
              </v:group>
            </w:pict>
          </mc:Fallback>
        </mc:AlternateContent>
      </w:r>
      <w:r w:rsidR="00C63DE3">
        <w:rPr>
          <w:noProof/>
        </w:rPr>
        <mc:AlternateContent>
          <mc:Choice Requires="wpg">
            <w:drawing>
              <wp:anchor distT="0" distB="0" distL="114300" distR="114300" simplePos="0" relativeHeight="251697152" behindDoc="0" locked="0" layoutInCell="1" allowOverlap="1" wp14:anchorId="00AA22D1" wp14:editId="5EBD147F">
                <wp:simplePos x="0" y="0"/>
                <wp:positionH relativeFrom="column">
                  <wp:posOffset>-10795</wp:posOffset>
                </wp:positionH>
                <wp:positionV relativeFrom="paragraph">
                  <wp:posOffset>262890</wp:posOffset>
                </wp:positionV>
                <wp:extent cx="2033905" cy="548640"/>
                <wp:effectExtent l="0" t="0" r="0" b="0"/>
                <wp:wrapNone/>
                <wp:docPr id="68" name="Group 68"/>
                <wp:cNvGraphicFramePr/>
                <a:graphic xmlns:a="http://schemas.openxmlformats.org/drawingml/2006/main">
                  <a:graphicData uri="http://schemas.microsoft.com/office/word/2010/wordprocessingGroup">
                    <wpg:wgp>
                      <wpg:cNvGrpSpPr/>
                      <wpg:grpSpPr>
                        <a:xfrm>
                          <a:off x="0" y="0"/>
                          <a:ext cx="2033905" cy="548640"/>
                          <a:chOff x="0" y="0"/>
                          <a:chExt cx="2033905" cy="548640"/>
                        </a:xfrm>
                      </wpg:grpSpPr>
                      <wps:wsp>
                        <wps:cNvPr id="38" name="Text Box 38"/>
                        <wps:cNvSpPr txBox="1"/>
                        <wps:spPr>
                          <a:xfrm>
                            <a:off x="0" y="0"/>
                            <a:ext cx="2033905" cy="548640"/>
                          </a:xfrm>
                          <a:prstGeom prst="rect">
                            <a:avLst/>
                          </a:prstGeom>
                          <a:solidFill>
                            <a:srgbClr val="B0DBFF">
                              <a:alpha val="30000"/>
                            </a:srgbClr>
                          </a:solidFill>
                          <a:ln w="6350">
                            <a:noFill/>
                          </a:ln>
                        </wps:spPr>
                        <wps:txbx>
                          <w:txbxContent>
                            <w:p w14:paraId="39A1DE92" w14:textId="77777777" w:rsidR="00BA7E3D" w:rsidRDefault="00BA7E3D" w:rsidP="00AE03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40"/>
                        <wps:cNvSpPr txBox="1"/>
                        <wps:spPr>
                          <a:xfrm>
                            <a:off x="914400" y="10633"/>
                            <a:ext cx="1050018" cy="457200"/>
                          </a:xfrm>
                          <a:prstGeom prst="rect">
                            <a:avLst/>
                          </a:prstGeom>
                          <a:noFill/>
                          <a:ln w="6350">
                            <a:noFill/>
                          </a:ln>
                        </wps:spPr>
                        <wps:txbx>
                          <w:txbxContent>
                            <w:p w14:paraId="7DB973B2" w14:textId="5E91C1E4" w:rsidR="00BA7E3D" w:rsidRPr="00C63DE3" w:rsidRDefault="004A04F6" w:rsidP="00AE039B">
                              <w:pPr>
                                <w:spacing w:after="0" w:line="216" w:lineRule="auto"/>
                                <w:rPr>
                                  <w:rFonts w:ascii="Bebas Neue" w:hAnsi="Bebas Neue"/>
                                  <w:sz w:val="18"/>
                                  <w:szCs w:val="18"/>
                                </w:rPr>
                              </w:pPr>
                              <w:r w:rsidRPr="00C63DE3">
                                <w:rPr>
                                  <w:sz w:val="18"/>
                                  <w:szCs w:val="18"/>
                                </w:rPr>
                                <w:t>C</w:t>
                              </w:r>
                              <w:r w:rsidR="00BA7E3D" w:rsidRPr="00C63DE3">
                                <w:rPr>
                                  <w:sz w:val="18"/>
                                  <w:szCs w:val="18"/>
                                </w:rPr>
                                <w:t xml:space="preserve">hildren </w:t>
                              </w:r>
                              <w:r w:rsidRPr="00C63DE3">
                                <w:rPr>
                                  <w:sz w:val="18"/>
                                  <w:szCs w:val="18"/>
                                </w:rPr>
                                <w:t xml:space="preserve">currently placed </w:t>
                              </w:r>
                              <w:r w:rsidR="00BA7E3D" w:rsidRPr="00C63DE3">
                                <w:rPr>
                                  <w:sz w:val="18"/>
                                  <w:szCs w:val="18"/>
                                </w:rPr>
                                <w:t>in foster care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s:wsp>
                        <wps:cNvPr id="22" name="Text Box 22"/>
                        <wps:cNvSpPr txBox="1"/>
                        <wps:spPr>
                          <a:xfrm>
                            <a:off x="85061" y="53163"/>
                            <a:ext cx="832485" cy="477195"/>
                          </a:xfrm>
                          <a:prstGeom prst="rect">
                            <a:avLst/>
                          </a:prstGeom>
                          <a:noFill/>
                          <a:ln w="6350">
                            <a:noFill/>
                          </a:ln>
                        </wps:spPr>
                        <wps:txbx>
                          <w:txbxContent>
                            <w:p w14:paraId="18AF85C5" w14:textId="0A8EA1E7" w:rsidR="004A04F6" w:rsidRPr="001F3629" w:rsidRDefault="004A04F6" w:rsidP="004A04F6">
                              <w:pPr>
                                <w:spacing w:line="240" w:lineRule="auto"/>
                                <w:jc w:val="center"/>
                                <w:rPr>
                                  <w:rFonts w:ascii="Bebas Neue" w:hAnsi="Bebas Neue" w:cs="Times New Roman (Body CS)"/>
                                  <w:color w:val="222559"/>
                                  <w:spacing w:val="-20"/>
                                  <w:sz w:val="72"/>
                                  <w:szCs w:val="62"/>
                                </w:rPr>
                              </w:pPr>
                              <w:r w:rsidRPr="001F3629">
                                <w:rPr>
                                  <w:rFonts w:ascii="Bebas Neue" w:hAnsi="Bebas Neue" w:cs="Times New Roman (Body CS)"/>
                                  <w:color w:val="222559"/>
                                  <w:spacing w:val="-20"/>
                                  <w:sz w:val="72"/>
                                  <w:szCs w:val="62"/>
                                </w:rPr>
                                <w:t>165</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anchor>
            </w:drawing>
          </mc:Choice>
          <mc:Fallback>
            <w:pict>
              <v:group w14:anchorId="00AA22D1" id="Group 68" o:spid="_x0000_s1059" style="position:absolute;margin-left:-.85pt;margin-top:20.7pt;width:160.15pt;height:43.2pt;z-index:251697152" coordsize="20339,54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">
                <v:shape id="Text Box 38" o:spid="_x0000_s1060" type="#_x0000_t202" style="position:absolute;width:20339;height:5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" fillcolor="#b0dbff" stroked="f" strokeweight=".5pt">
                  <v:fill opacity="19789f"/>
                  <v:textbox>
                    <w:txbxContent>
                      <w:p w14:paraId="39A1DE92" w14:textId="77777777" w:rsidR="00BA7E3D" w:rsidRDefault="00BA7E3D" w:rsidP="00AE039B"/>
                    </w:txbxContent>
                  </v:textbox>
                </v:shape>
                <v:shape id="Text Box 40" o:spid="_x0000_s1061" type="#_x0000_t202" style="position:absolute;left:9144;top:106;width:10500;height:457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" filled="f" stroked="f" strokeweight=".5pt">
                  <v:textbox inset="0,0,0,0">
                    <w:txbxContent>
                      <w:p w14:paraId="7DB973B2" w14:textId="5E91C1E4" w:rsidR="00BA7E3D" w:rsidRPr="00C63DE3" w:rsidRDefault="004A04F6" w:rsidP="00AE039B">
                        <w:pPr>
                          <w:spacing w:after="0" w:line="216" w:lineRule="auto"/>
                          <w:rPr>
                            <w:rFonts w:ascii="Bebas Neue" w:hAnsi="Bebas Neue"/>
                            <w:sz w:val="18"/>
                            <w:szCs w:val="18"/>
                          </w:rPr>
                        </w:pPr>
                        <w:r w:rsidRPr="00C63DE3">
                          <w:rPr>
                            <w:sz w:val="18"/>
                            <w:szCs w:val="18"/>
                          </w:rPr>
                          <w:t>C</w:t>
                        </w:r>
                        <w:r w:rsidR="00BA7E3D" w:rsidRPr="00C63DE3">
                          <w:rPr>
                            <w:sz w:val="18"/>
                            <w:szCs w:val="18"/>
                          </w:rPr>
                          <w:t xml:space="preserve">hildren </w:t>
                        </w:r>
                        <w:r w:rsidRPr="00C63DE3">
                          <w:rPr>
                            <w:sz w:val="18"/>
                            <w:szCs w:val="18"/>
                          </w:rPr>
                          <w:t xml:space="preserve">currently placed </w:t>
                        </w:r>
                        <w:r w:rsidR="00BA7E3D" w:rsidRPr="00C63DE3">
                          <w:rPr>
                            <w:sz w:val="18"/>
                            <w:szCs w:val="18"/>
                          </w:rPr>
                          <w:t>in foster care</w:t>
                        </w:r>
                      </w:p>
                    </w:txbxContent>
                  </v:textbox>
                </v:shape>
                <v:shape id="Text Box 22" o:spid="_x0000_s1062" type="#_x0000_t202" style="position:absolute;left:850;top:531;width:8325;height:477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" filled="f" stroked="f" strokeweight=".5pt">
                  <v:textbox inset="0,0,0,0">
                    <w:txbxContent>
                      <w:p w14:paraId="18AF85C5" w14:textId="0A8EA1E7" w:rsidR="004A04F6" w:rsidRPr="001F3629" w:rsidRDefault="004A04F6" w:rsidP="004A04F6">
                        <w:pPr>
                          <w:spacing w:line="240" w:lineRule="auto"/>
                          <w:jc w:val="center"/>
                          <w:rPr>
                            <w:rFonts w:ascii="Bebas Neue" w:hAnsi="Bebas Neue" w:cs="Times New Roman (Body CS)"/>
                            <w:color w:val="222559"/>
                            <w:spacing w:val="-20"/>
                            <w:sz w:val="72"/>
                            <w:szCs w:val="62"/>
                          </w:rPr>
                        </w:pPr>
                        <w:r w:rsidRPr="001F3629">
                          <w:rPr>
                            <w:rFonts w:ascii="Bebas Neue" w:hAnsi="Bebas Neue" w:cs="Times New Roman (Body CS)"/>
                            <w:color w:val="222559"/>
                            <w:spacing w:val="-20"/>
                            <w:sz w:val="72"/>
                            <w:szCs w:val="62"/>
                          </w:rPr>
                          <w:t>165</w:t>
                        </w:r>
                      </w:p>
                    </w:txbxContent>
                  </v:textbox>
                </v:shape>
              </v:group>
            </w:pict>
          </mc:Fallback>
        </mc:AlternateContent>
      </w:r>
      <w:r w:rsidR="00623E4A" w:rsidRPr="00C853F3">
        <w:rPr>
          <w:noProof/>
          <w:sz w:val="32"/>
          <w:szCs w:val="32"/>
        </w:rPr>
        <w:drawing>
          <wp:anchor distT="0" distB="0" distL="114300" distR="114300" simplePos="0" relativeHeight="251623424" behindDoc="0" locked="0" layoutInCell="1" allowOverlap="1" wp14:anchorId="22F09C97" wp14:editId="16C8399C">
            <wp:simplePos x="0" y="0"/>
            <wp:positionH relativeFrom="column">
              <wp:posOffset>4648866</wp:posOffset>
            </wp:positionH>
            <wp:positionV relativeFrom="paragraph">
              <wp:posOffset>195310</wp:posOffset>
            </wp:positionV>
            <wp:extent cx="989965" cy="1232535"/>
            <wp:effectExtent l="0" t="0" r="63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89965" cy="1232535"/>
                    </a:xfrm>
                    <a:prstGeom prst="rect">
                      <a:avLst/>
                    </a:prstGeom>
                  </pic:spPr>
                </pic:pic>
              </a:graphicData>
            </a:graphic>
            <wp14:sizeRelH relativeFrom="page">
              <wp14:pctWidth>0</wp14:pctWidth>
            </wp14:sizeRelH>
            <wp14:sizeRelV relativeFrom="page">
              <wp14:pctHeight>0</wp14:pctHeight>
            </wp14:sizeRelV>
          </wp:anchor>
        </w:drawing>
      </w:r>
    </w:p>
    <w:p w14:paraId="3A50D52E" w14:textId="3C821FC5" w:rsidR="00AE039B" w:rsidRDefault="00AE039B" w:rsidP="00AE039B"/>
    <w:p w14:paraId="264EA5EB" w14:textId="6CA31F6A" w:rsidR="00994676" w:rsidRDefault="001F3629" w:rsidP="00AE039B">
      <w:r w:rsidRPr="001F3629">
        <w:rPr>
          <w:noProof/>
        </w:rPr>
        <mc:AlternateContent>
          <mc:Choice Requires="wpg">
            <w:drawing>
              <wp:anchor distT="0" distB="0" distL="114300" distR="274320" simplePos="0" relativeHeight="251731968" behindDoc="0" locked="0" layoutInCell="1" allowOverlap="1" wp14:anchorId="0E36C041" wp14:editId="1A56D79D">
                <wp:simplePos x="0" y="0"/>
                <wp:positionH relativeFrom="column">
                  <wp:posOffset>2112645</wp:posOffset>
                </wp:positionH>
                <wp:positionV relativeFrom="paragraph">
                  <wp:posOffset>330835</wp:posOffset>
                </wp:positionV>
                <wp:extent cx="2029460" cy="548640"/>
                <wp:effectExtent l="0" t="0" r="2540" b="0"/>
                <wp:wrapSquare wrapText="bothSides"/>
                <wp:docPr id="139" name="Group 139"/>
                <wp:cNvGraphicFramePr/>
                <a:graphic xmlns:a="http://schemas.openxmlformats.org/drawingml/2006/main">
                  <a:graphicData uri="http://schemas.microsoft.com/office/word/2010/wordprocessingGroup">
                    <wpg:wgp>
                      <wpg:cNvGrpSpPr/>
                      <wpg:grpSpPr>
                        <a:xfrm>
                          <a:off x="0" y="0"/>
                          <a:ext cx="2029460" cy="548640"/>
                          <a:chOff x="0" y="0"/>
                          <a:chExt cx="2033905" cy="548640"/>
                        </a:xfrm>
                      </wpg:grpSpPr>
                      <wps:wsp>
                        <wps:cNvPr id="140" name="Text Box 140"/>
                        <wps:cNvSpPr txBox="1"/>
                        <wps:spPr>
                          <a:xfrm>
                            <a:off x="0" y="0"/>
                            <a:ext cx="2033905" cy="548640"/>
                          </a:xfrm>
                          <a:prstGeom prst="rect">
                            <a:avLst/>
                          </a:prstGeom>
                          <a:solidFill>
                            <a:srgbClr val="B0DBFF">
                              <a:alpha val="30000"/>
                            </a:srgbClr>
                          </a:solidFill>
                          <a:ln w="6350">
                            <a:noFill/>
                          </a:ln>
                        </wps:spPr>
                        <wps:txbx>
                          <w:txbxContent>
                            <w:p w14:paraId="763D3C83" w14:textId="77777777" w:rsidR="001F3629" w:rsidRDefault="001F3629" w:rsidP="001F36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Text Box 141"/>
                        <wps:cNvSpPr txBox="1"/>
                        <wps:spPr>
                          <a:xfrm>
                            <a:off x="78723" y="12111"/>
                            <a:ext cx="683895" cy="457200"/>
                          </a:xfrm>
                          <a:prstGeom prst="rect">
                            <a:avLst/>
                          </a:prstGeom>
                          <a:noFill/>
                          <a:ln w="6350">
                            <a:noFill/>
                          </a:ln>
                        </wps:spPr>
                        <wps:txbx>
                          <w:txbxContent>
                            <w:p w14:paraId="26476F4B" w14:textId="77777777" w:rsidR="001F3629" w:rsidRPr="001F3629" w:rsidRDefault="001F3629" w:rsidP="001F3629">
                              <w:pPr>
                                <w:rPr>
                                  <w:rFonts w:ascii="Bebas Neue" w:hAnsi="Bebas Neue"/>
                                  <w:sz w:val="72"/>
                                  <w:szCs w:val="72"/>
                                </w:rPr>
                              </w:pPr>
                              <w:r w:rsidRPr="001F3629">
                                <w:rPr>
                                  <w:rFonts w:ascii="Bebas Neue" w:hAnsi="Bebas Neue"/>
                                  <w:sz w:val="72"/>
                                  <w:szCs w:val="72"/>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 name="Text Box 142"/>
                        <wps:cNvSpPr txBox="1"/>
                        <wps:spPr>
                          <a:xfrm>
                            <a:off x="829621" y="12111"/>
                            <a:ext cx="1132403" cy="457200"/>
                          </a:xfrm>
                          <a:prstGeom prst="rect">
                            <a:avLst/>
                          </a:prstGeom>
                          <a:noFill/>
                          <a:ln w="6350">
                            <a:noFill/>
                          </a:ln>
                        </wps:spPr>
                        <wps:txbx>
                          <w:txbxContent>
                            <w:p w14:paraId="1D8553E9" w14:textId="77777777" w:rsidR="001F3629" w:rsidRPr="00AE039B" w:rsidRDefault="001F3629" w:rsidP="001F3629">
                              <w:pPr>
                                <w:spacing w:after="0" w:line="216" w:lineRule="auto"/>
                                <w:rPr>
                                  <w:rFonts w:ascii="Bebas Neue" w:hAnsi="Bebas Neue"/>
                                  <w:sz w:val="96"/>
                                  <w:szCs w:val="96"/>
                                </w:rPr>
                              </w:pPr>
                              <w:r w:rsidRPr="00AE039B">
                                <w:rPr>
                                  <w:sz w:val="18"/>
                                  <w:szCs w:val="22"/>
                                </w:rPr>
                                <w:t>Reduction in the number of children in foster care</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36C041" id="Group 139" o:spid="_x0000_s1063" style="position:absolute;margin-left:166.35pt;margin-top:26.05pt;width:159.8pt;height:43.2pt;z-index:251731968;mso-wrap-distance-right:21.6pt;mso-width-relative:margin;mso-height-relative:margin" coordsize="20339,54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">
                <v:shape id="Text Box 140" o:spid="_x0000_s1064" type="#_x0000_t202" style="position:absolute;width:20339;height:5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" fillcolor="#b0dbff" stroked="f" strokeweight=".5pt">
                  <v:fill opacity="19789f"/>
                  <v:textbox>
                    <w:txbxContent>
                      <w:p w14:paraId="763D3C83" w14:textId="77777777" w:rsidR="001F3629" w:rsidRDefault="001F3629" w:rsidP="001F3629"/>
                    </w:txbxContent>
                  </v:textbox>
                </v:shape>
                <v:shape id="Text Box 141" o:spid="_x0000_s1065" type="#_x0000_t202" style="position:absolute;left:787;top:121;width:6839;height:4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" filled="f" stroked="f" strokeweight=".5pt">
                  <v:textbox inset="0,0,0,0">
                    <w:txbxContent>
                      <w:p w14:paraId="26476F4B" w14:textId="77777777" w:rsidR="001F3629" w:rsidRPr="001F3629" w:rsidRDefault="001F3629" w:rsidP="001F3629">
                        <w:pPr>
                          <w:rPr>
                            <w:rFonts w:ascii="Bebas Neue" w:hAnsi="Bebas Neue"/>
                            <w:sz w:val="72"/>
                            <w:szCs w:val="72"/>
                          </w:rPr>
                        </w:pPr>
                        <w:r w:rsidRPr="001F3629">
                          <w:rPr>
                            <w:rFonts w:ascii="Bebas Neue" w:hAnsi="Bebas Neue"/>
                            <w:sz w:val="72"/>
                            <w:szCs w:val="72"/>
                          </w:rPr>
                          <w:t>11%</w:t>
                        </w:r>
                      </w:p>
                    </w:txbxContent>
                  </v:textbox>
                </v:shape>
                <v:shape id="Text Box 142" o:spid="_x0000_s1066" type="#_x0000_t202" style="position:absolute;left:8296;top:121;width:11324;height:457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" filled="f" stroked="f" strokeweight=".5pt">
                  <v:textbox inset="0,0,0,0">
                    <w:txbxContent>
                      <w:p w14:paraId="1D8553E9" w14:textId="77777777" w:rsidR="001F3629" w:rsidRPr="00AE039B" w:rsidRDefault="001F3629" w:rsidP="001F3629">
                        <w:pPr>
                          <w:spacing w:after="0" w:line="216" w:lineRule="auto"/>
                          <w:rPr>
                            <w:rFonts w:ascii="Bebas Neue" w:hAnsi="Bebas Neue"/>
                            <w:sz w:val="96"/>
                            <w:szCs w:val="96"/>
                          </w:rPr>
                        </w:pPr>
                        <w:r w:rsidRPr="00AE039B">
                          <w:rPr>
                            <w:sz w:val="18"/>
                            <w:szCs w:val="22"/>
                          </w:rPr>
                          <w:t>Reduction in the number of children in foster care</w:t>
                        </w:r>
                      </w:p>
                    </w:txbxContent>
                  </v:textbox>
                </v:shape>
                <w10:wrap type="square"/>
              </v:group>
            </w:pict>
          </mc:Fallback>
        </mc:AlternateContent>
      </w:r>
      <w:r w:rsidR="00C63DE3">
        <w:rPr>
          <w:noProof/>
        </w:rPr>
        <mc:AlternateContent>
          <mc:Choice Requires="wpg">
            <w:drawing>
              <wp:anchor distT="0" distB="0" distL="114300" distR="114300" simplePos="0" relativeHeight="251694080" behindDoc="0" locked="0" layoutInCell="1" allowOverlap="1" wp14:anchorId="58F3A158" wp14:editId="109A4F85">
                <wp:simplePos x="0" y="0"/>
                <wp:positionH relativeFrom="column">
                  <wp:posOffset>0</wp:posOffset>
                </wp:positionH>
                <wp:positionV relativeFrom="paragraph">
                  <wp:posOffset>335738</wp:posOffset>
                </wp:positionV>
                <wp:extent cx="2033905" cy="548640"/>
                <wp:effectExtent l="0" t="0" r="0" b="0"/>
                <wp:wrapNone/>
                <wp:docPr id="69" name="Group 69"/>
                <wp:cNvGraphicFramePr/>
                <a:graphic xmlns:a="http://schemas.openxmlformats.org/drawingml/2006/main">
                  <a:graphicData uri="http://schemas.microsoft.com/office/word/2010/wordprocessingGroup">
                    <wpg:wgp>
                      <wpg:cNvGrpSpPr/>
                      <wpg:grpSpPr>
                        <a:xfrm>
                          <a:off x="0" y="0"/>
                          <a:ext cx="2033905" cy="548640"/>
                          <a:chOff x="0" y="0"/>
                          <a:chExt cx="2033905" cy="548640"/>
                        </a:xfrm>
                      </wpg:grpSpPr>
                      <wps:wsp>
                        <wps:cNvPr id="19" name="Text Box 19"/>
                        <wps:cNvSpPr txBox="1"/>
                        <wps:spPr>
                          <a:xfrm>
                            <a:off x="0" y="0"/>
                            <a:ext cx="2033905" cy="548640"/>
                          </a:xfrm>
                          <a:prstGeom prst="rect">
                            <a:avLst/>
                          </a:prstGeom>
                          <a:solidFill>
                            <a:srgbClr val="B0DBFF">
                              <a:alpha val="30000"/>
                            </a:srgbClr>
                          </a:solidFill>
                          <a:ln w="6350">
                            <a:noFill/>
                          </a:ln>
                        </wps:spPr>
                        <wps:txbx>
                          <w:txbxContent>
                            <w:p w14:paraId="75BCBFC1" w14:textId="77777777" w:rsidR="004A04F6" w:rsidRDefault="004A04F6" w:rsidP="004A04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74428" y="31896"/>
                            <a:ext cx="832758" cy="456384"/>
                          </a:xfrm>
                          <a:prstGeom prst="rect">
                            <a:avLst/>
                          </a:prstGeom>
                          <a:noFill/>
                          <a:ln w="6350">
                            <a:noFill/>
                          </a:ln>
                        </wps:spPr>
                        <wps:txbx>
                          <w:txbxContent>
                            <w:p w14:paraId="65153504" w14:textId="63D34C57" w:rsidR="004A04F6" w:rsidRPr="001F3629" w:rsidRDefault="004A04F6" w:rsidP="004A04F6">
                              <w:pPr>
                                <w:spacing w:line="240" w:lineRule="auto"/>
                                <w:jc w:val="center"/>
                                <w:rPr>
                                  <w:rFonts w:ascii="Bebas Neue" w:hAnsi="Bebas Neue" w:cs="Times New Roman (Body CS)"/>
                                  <w:color w:val="222559"/>
                                  <w:spacing w:val="-20"/>
                                  <w:sz w:val="72"/>
                                  <w:szCs w:val="62"/>
                                </w:rPr>
                              </w:pPr>
                              <w:r w:rsidRPr="001F3629">
                                <w:rPr>
                                  <w:rFonts w:ascii="Bebas Neue" w:hAnsi="Bebas Neue" w:cs="Times New Roman (Body CS)"/>
                                  <w:color w:val="222559"/>
                                  <w:spacing w:val="-20"/>
                                  <w:sz w:val="72"/>
                                  <w:szCs w:val="62"/>
                                </w:rPr>
                                <w:t>7</w:t>
                              </w:r>
                              <w:r w:rsidR="00A11852" w:rsidRPr="001F3629">
                                <w:rPr>
                                  <w:rFonts w:ascii="Bebas Neue" w:hAnsi="Bebas Neue" w:cs="Times New Roman (Body CS)"/>
                                  <w:color w:val="222559"/>
                                  <w:spacing w:val="-20"/>
                                  <w:sz w:val="72"/>
                                  <w:szCs w:val="62"/>
                                </w:rPr>
                                <w:t>1</w:t>
                              </w:r>
                              <w:r w:rsidRPr="001F3629">
                                <w:rPr>
                                  <w:rFonts w:ascii="Bebas Neue" w:hAnsi="Bebas Neue" w:cs="Times New Roman (Body CS)"/>
                                  <w:color w:val="222559"/>
                                  <w:spacing w:val="-20"/>
                                  <w:sz w:val="72"/>
                                  <w:szCs w:val="62"/>
                                </w:rPr>
                                <w: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s:wsp>
                        <wps:cNvPr id="21" name="Text Box 21"/>
                        <wps:cNvSpPr txBox="1"/>
                        <wps:spPr>
                          <a:xfrm>
                            <a:off x="914400" y="10632"/>
                            <a:ext cx="1050018" cy="457200"/>
                          </a:xfrm>
                          <a:prstGeom prst="rect">
                            <a:avLst/>
                          </a:prstGeom>
                          <a:noFill/>
                          <a:ln w="6350">
                            <a:noFill/>
                          </a:ln>
                        </wps:spPr>
                        <wps:txbx>
                          <w:txbxContent>
                            <w:p w14:paraId="799FB57D" w14:textId="0CFDB6D0" w:rsidR="004A04F6" w:rsidRPr="00C63DE3" w:rsidRDefault="004A04F6" w:rsidP="004A04F6">
                              <w:pPr>
                                <w:spacing w:after="0" w:line="216" w:lineRule="auto"/>
                                <w:rPr>
                                  <w:rFonts w:ascii="Bebas Neue" w:hAnsi="Bebas Neue"/>
                                  <w:sz w:val="18"/>
                                  <w:szCs w:val="18"/>
                                </w:rPr>
                              </w:pPr>
                              <w:r w:rsidRPr="00C63DE3">
                                <w:rPr>
                                  <w:sz w:val="18"/>
                                  <w:szCs w:val="18"/>
                                </w:rPr>
                                <w:t xml:space="preserve">Reduction in foster care placements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wpg:wgp>
                  </a:graphicData>
                </a:graphic>
                <wp14:sizeRelV relativeFrom="margin">
                  <wp14:pctHeight>0</wp14:pctHeight>
                </wp14:sizeRelV>
              </wp:anchor>
            </w:drawing>
          </mc:Choice>
          <mc:Fallback>
            <w:pict>
              <v:group w14:anchorId="58F3A158" id="Group 69" o:spid="_x0000_s1067" style="position:absolute;margin-left:0;margin-top:26.45pt;width:160.15pt;height:43.2pt;z-index:251694080;mso-height-relative:margin" coordsize="20339,54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">
                <v:shape id="Text Box 19" o:spid="_x0000_s1068" type="#_x0000_t202" style="position:absolute;width:20339;height:54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" fillcolor="#b0dbff" stroked="f" strokeweight=".5pt">
                  <v:fill opacity="19789f"/>
                  <v:textbox>
                    <w:txbxContent>
                      <w:p w14:paraId="75BCBFC1" w14:textId="77777777" w:rsidR="004A04F6" w:rsidRDefault="004A04F6" w:rsidP="004A04F6"/>
                    </w:txbxContent>
                  </v:textbox>
                </v:shape>
                <v:shape id="Text Box 20" o:spid="_x0000_s1069" type="#_x0000_t202" style="position:absolute;left:744;top:318;width:8327;height:4564;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" filled="f" stroked="f" strokeweight=".5pt">
                  <v:textbox inset="0,0,0,0">
                    <w:txbxContent>
                      <w:p w14:paraId="65153504" w14:textId="63D34C57" w:rsidR="004A04F6" w:rsidRPr="001F3629" w:rsidRDefault="004A04F6" w:rsidP="004A04F6">
                        <w:pPr>
                          <w:spacing w:line="240" w:lineRule="auto"/>
                          <w:jc w:val="center"/>
                          <w:rPr>
                            <w:rFonts w:ascii="Bebas Neue" w:hAnsi="Bebas Neue" w:cs="Times New Roman (Body CS)"/>
                            <w:color w:val="222559"/>
                            <w:spacing w:val="-20"/>
                            <w:sz w:val="72"/>
                            <w:szCs w:val="62"/>
                          </w:rPr>
                        </w:pPr>
                        <w:r w:rsidRPr="001F3629">
                          <w:rPr>
                            <w:rFonts w:ascii="Bebas Neue" w:hAnsi="Bebas Neue" w:cs="Times New Roman (Body CS)"/>
                            <w:color w:val="222559"/>
                            <w:spacing w:val="-20"/>
                            <w:sz w:val="72"/>
                            <w:szCs w:val="62"/>
                          </w:rPr>
                          <w:t>7</w:t>
                        </w:r>
                        <w:r w:rsidR="00A11852" w:rsidRPr="001F3629">
                          <w:rPr>
                            <w:rFonts w:ascii="Bebas Neue" w:hAnsi="Bebas Neue" w:cs="Times New Roman (Body CS)"/>
                            <w:color w:val="222559"/>
                            <w:spacing w:val="-20"/>
                            <w:sz w:val="72"/>
                            <w:szCs w:val="62"/>
                          </w:rPr>
                          <w:t>1</w:t>
                        </w:r>
                        <w:r w:rsidRPr="001F3629">
                          <w:rPr>
                            <w:rFonts w:ascii="Bebas Neue" w:hAnsi="Bebas Neue" w:cs="Times New Roman (Body CS)"/>
                            <w:color w:val="222559"/>
                            <w:spacing w:val="-20"/>
                            <w:sz w:val="72"/>
                            <w:szCs w:val="62"/>
                          </w:rPr>
                          <w:t>%</w:t>
                        </w:r>
                      </w:p>
                    </w:txbxContent>
                  </v:textbox>
                </v:shape>
                <v:shape id="Text Box 21" o:spid="_x0000_s1070" type="#_x0000_t202" style="position:absolute;left:9144;top:106;width:10500;height:4572;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" filled="f" stroked="f" strokeweight=".5pt">
                  <v:textbox inset="0,0,0,0">
                    <w:txbxContent>
                      <w:p w14:paraId="799FB57D" w14:textId="0CFDB6D0" w:rsidR="004A04F6" w:rsidRPr="00C63DE3" w:rsidRDefault="004A04F6" w:rsidP="004A04F6">
                        <w:pPr>
                          <w:spacing w:after="0" w:line="216" w:lineRule="auto"/>
                          <w:rPr>
                            <w:rFonts w:ascii="Bebas Neue" w:hAnsi="Bebas Neue"/>
                            <w:sz w:val="18"/>
                            <w:szCs w:val="18"/>
                          </w:rPr>
                        </w:pPr>
                        <w:r w:rsidRPr="00C63DE3">
                          <w:rPr>
                            <w:sz w:val="18"/>
                            <w:szCs w:val="18"/>
                          </w:rPr>
                          <w:t xml:space="preserve">Reduction in foster care placements </w:t>
                        </w:r>
                      </w:p>
                    </w:txbxContent>
                  </v:textbox>
                </v:shape>
              </v:group>
            </w:pict>
          </mc:Fallback>
        </mc:AlternateContent>
      </w:r>
    </w:p>
    <w:p w14:paraId="6A6AFE27" w14:textId="5FB56BB2" w:rsidR="00994676" w:rsidRDefault="00994676" w:rsidP="00AE039B"/>
    <w:p w14:paraId="11BA5BA9" w14:textId="225E6160" w:rsidR="00994676" w:rsidRDefault="00994676" w:rsidP="00AE039B"/>
    <w:p w14:paraId="0DACB55C" w14:textId="7900974A" w:rsidR="00665F92" w:rsidRDefault="00665F92" w:rsidP="001F3629">
      <w:pPr>
        <w:jc w:val="center"/>
      </w:pPr>
    </w:p>
    <w:p w14:paraId="67290BFF" w14:textId="1F4EB1C6" w:rsidR="000475DE" w:rsidRDefault="00922D7C" w:rsidP="000475DE">
      <w:pPr>
        <w:pStyle w:val="Title"/>
      </w:pPr>
      <w:r>
        <w:t xml:space="preserve">Quote </w:t>
      </w:r>
      <w:bookmarkStart w:id="1" w:name="Quotes"/>
      <w:r w:rsidR="009D4DA9">
        <w:t xml:space="preserve">Text </w:t>
      </w:r>
      <w:bookmarkEnd w:id="1"/>
      <w:r w:rsidRPr="004F1F60">
        <w:rPr>
          <w:color w:val="97BFE6"/>
        </w:rPr>
        <w:t>Boxes</w:t>
      </w:r>
      <w:r>
        <w:t>!</w:t>
      </w:r>
    </w:p>
    <w:p w14:paraId="2F91A277" w14:textId="6E9F6273" w:rsidR="00922D7C" w:rsidRPr="00922D7C" w:rsidRDefault="00922D7C" w:rsidP="00922D7C">
      <w:r>
        <w:t>Remember to align your quotes with the margins!</w:t>
      </w:r>
      <w:r w:rsidR="002D2664">
        <w:t xml:space="preserve"> </w:t>
      </w:r>
      <w:r w:rsidR="002D2664">
        <w:br/>
        <w:t>Tip: It’s easier to edit them if you “Ungroup” the shapes first.</w:t>
      </w:r>
    </w:p>
    <w:p w14:paraId="6E8D9756" w14:textId="5F63DE26" w:rsidR="001669C3" w:rsidRDefault="000A638B" w:rsidP="000475DE">
      <w:pPr>
        <w:pStyle w:val="Title"/>
      </w:pPr>
      <w:r w:rsidRPr="000475DE">
        <w:rPr>
          <w:noProof/>
        </w:rPr>
        <mc:AlternateContent>
          <mc:Choice Requires="wpg">
            <w:drawing>
              <wp:anchor distT="0" distB="0" distL="114300" distR="114300" simplePos="0" relativeHeight="251718656" behindDoc="0" locked="0" layoutInCell="1" allowOverlap="1" wp14:anchorId="719E9BCE" wp14:editId="0AE95E9C">
                <wp:simplePos x="0" y="0"/>
                <wp:positionH relativeFrom="margin">
                  <wp:posOffset>3862070</wp:posOffset>
                </wp:positionH>
                <wp:positionV relativeFrom="page">
                  <wp:posOffset>6786668</wp:posOffset>
                </wp:positionV>
                <wp:extent cx="1996440" cy="1250950"/>
                <wp:effectExtent l="12700" t="12700" r="0" b="6350"/>
                <wp:wrapNone/>
                <wp:docPr id="122" name="Group 122"/>
                <wp:cNvGraphicFramePr/>
                <a:graphic xmlns:a="http://schemas.openxmlformats.org/drawingml/2006/main">
                  <a:graphicData uri="http://schemas.microsoft.com/office/word/2010/wordprocessingGroup">
                    <wpg:wgp>
                      <wpg:cNvGrpSpPr/>
                      <wpg:grpSpPr>
                        <a:xfrm>
                          <a:off x="0" y="0"/>
                          <a:ext cx="1996440" cy="1250950"/>
                          <a:chOff x="0" y="12700"/>
                          <a:chExt cx="1489097" cy="1251097"/>
                        </a:xfrm>
                      </wpg:grpSpPr>
                      <wps:wsp>
                        <wps:cNvPr id="123" name="Right Brace 123"/>
                        <wps:cNvSpPr/>
                        <wps:spPr>
                          <a:xfrm rot="10800000">
                            <a:off x="0" y="12700"/>
                            <a:ext cx="186690" cy="1231900"/>
                          </a:xfrm>
                          <a:prstGeom prst="rightBrace">
                            <a:avLst>
                              <a:gd name="adj1" fmla="val 66336"/>
                              <a:gd name="adj2" fmla="val 50000"/>
                            </a:avLst>
                          </a:prstGeom>
                          <a:ln>
                            <a:solidFill>
                              <a:srgbClr val="97BFE5"/>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Text Box 124"/>
                        <wps:cNvSpPr txBox="1"/>
                        <wps:spPr>
                          <a:xfrm>
                            <a:off x="186652" y="31897"/>
                            <a:ext cx="1302445" cy="1231900"/>
                          </a:xfrm>
                          <a:prstGeom prst="rect">
                            <a:avLst/>
                          </a:prstGeom>
                          <a:noFill/>
                          <a:ln w="6350">
                            <a:noFill/>
                          </a:ln>
                        </wps:spPr>
                        <wps:txbx>
                          <w:txbxContent>
                            <w:p w14:paraId="380B97E8" w14:textId="77777777" w:rsidR="004F1F60" w:rsidRDefault="004F1F60" w:rsidP="004F1F60">
                              <w:pPr>
                                <w:pStyle w:val="QuoteTxt"/>
                                <w:spacing w:after="0" w:line="240" w:lineRule="auto"/>
                                <w:rPr>
                                  <w:b/>
                                  <w:bCs/>
                                  <w:color w:val="97BFE6"/>
                                  <w:sz w:val="24"/>
                                  <w:szCs w:val="36"/>
                                </w:rPr>
                              </w:pPr>
                              <w:r w:rsidRPr="004F1F60">
                                <w:rPr>
                                  <w:b/>
                                  <w:bCs/>
                                  <w:color w:val="97BFE6"/>
                                  <w:sz w:val="24"/>
                                  <w:szCs w:val="36"/>
                                </w:rPr>
                                <w:t>It can be Important, inspiring or a narrative quote or something else.</w:t>
                              </w:r>
                              <w:r>
                                <w:rPr>
                                  <w:b/>
                                  <w:bCs/>
                                  <w:color w:val="97BFE6"/>
                                  <w:sz w:val="24"/>
                                  <w:szCs w:val="36"/>
                                </w:rPr>
                                <w:t xml:space="preserve"> </w:t>
                              </w:r>
                            </w:p>
                            <w:p w14:paraId="2AC3BF2D" w14:textId="27BDD11A" w:rsidR="004F1F60" w:rsidRPr="004F1F60" w:rsidRDefault="004F1F60" w:rsidP="004F1F60">
                              <w:pPr>
                                <w:pStyle w:val="QuoteTxt"/>
                                <w:spacing w:after="0" w:line="240" w:lineRule="auto"/>
                                <w:rPr>
                                  <w:b/>
                                  <w:bCs/>
                                  <w:color w:val="97BFE6"/>
                                  <w:sz w:val="24"/>
                                  <w:szCs w:val="36"/>
                                </w:rPr>
                              </w:pPr>
                              <w:r>
                                <w:rPr>
                                  <w:b/>
                                  <w:bCs/>
                                  <w:color w:val="97BFE6"/>
                                  <w:sz w:val="24"/>
                                  <w:szCs w:val="36"/>
                                </w:rPr>
                                <w:t>Find what works!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9E9BCE" id="Group 122" o:spid="_x0000_s1071" style="position:absolute;margin-left:304.1pt;margin-top:534.4pt;width:157.2pt;height:98.5pt;z-index:251718656;mso-position-horizontal-relative:margin;mso-position-vertical-relative:page;mso-width-relative:margin;mso-height-relative:margin" coordorigin=",127" coordsize="14890,125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">
                <v:shape id="Right Brace 123" o:spid="_x0000_s1072" type="#_x0000_t88" style="position:absolute;top:127;width:1866;height:1231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" adj="2171" strokecolor="#97bfe5" strokeweight="2pt"/>
                <v:shape id="Text Box 124" o:spid="_x0000_s1073" type="#_x0000_t202" style="position:absolute;left:1866;top:318;width:13024;height:123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" filled="f" stroked="f" strokeweight=".5pt">
                  <v:textbox inset="0,0,0,0">
                    <w:txbxContent>
                      <w:p w14:paraId="380B97E8" w14:textId="77777777" w:rsidR="004F1F60" w:rsidRDefault="004F1F60" w:rsidP="004F1F60">
                        <w:pPr>
                          <w:pStyle w:val="QuoteTxt"/>
                          <w:spacing w:after="0" w:line="240" w:lineRule="auto"/>
                          <w:rPr>
                            <w:b/>
                            <w:bCs/>
                            <w:color w:val="97BFE6"/>
                            <w:sz w:val="24"/>
                            <w:szCs w:val="36"/>
                          </w:rPr>
                        </w:pPr>
                        <w:r w:rsidRPr="004F1F60">
                          <w:rPr>
                            <w:b/>
                            <w:bCs/>
                            <w:color w:val="97BFE6"/>
                            <w:sz w:val="24"/>
                            <w:szCs w:val="36"/>
                          </w:rPr>
                          <w:t>It can be Important, inspiring or a narrative quote or something else.</w:t>
                        </w:r>
                        <w:r>
                          <w:rPr>
                            <w:b/>
                            <w:bCs/>
                            <w:color w:val="97BFE6"/>
                            <w:sz w:val="24"/>
                            <w:szCs w:val="36"/>
                          </w:rPr>
                          <w:t xml:space="preserve"> </w:t>
                        </w:r>
                      </w:p>
                      <w:p w14:paraId="2AC3BF2D" w14:textId="27BDD11A" w:rsidR="004F1F60" w:rsidRPr="004F1F60" w:rsidRDefault="004F1F60" w:rsidP="004F1F60">
                        <w:pPr>
                          <w:pStyle w:val="QuoteTxt"/>
                          <w:spacing w:after="0" w:line="240" w:lineRule="auto"/>
                          <w:rPr>
                            <w:b/>
                            <w:bCs/>
                            <w:color w:val="97BFE6"/>
                            <w:sz w:val="24"/>
                            <w:szCs w:val="36"/>
                          </w:rPr>
                        </w:pPr>
                        <w:r>
                          <w:rPr>
                            <w:b/>
                            <w:bCs/>
                            <w:color w:val="97BFE6"/>
                            <w:sz w:val="24"/>
                            <w:szCs w:val="36"/>
                          </w:rPr>
                          <w:t>Find what works!</w:t>
                        </w:r>
                      </w:p>
                    </w:txbxContent>
                  </v:textbox>
                </v:shape>
                <w10:wrap anchorx="margin" anchory="page"/>
              </v:group>
            </w:pict>
          </mc:Fallback>
        </mc:AlternateContent>
      </w:r>
      <w:r w:rsidR="00665F92">
        <w:rPr>
          <w:noProof/>
        </w:rPr>
        <mc:AlternateContent>
          <mc:Choice Requires="wpg">
            <w:drawing>
              <wp:anchor distT="0" distB="0" distL="114300" distR="114300" simplePos="0" relativeHeight="251714560" behindDoc="0" locked="0" layoutInCell="1" allowOverlap="1" wp14:anchorId="6396DD52" wp14:editId="35DF507A">
                <wp:simplePos x="0" y="0"/>
                <wp:positionH relativeFrom="margin">
                  <wp:posOffset>135467</wp:posOffset>
                </wp:positionH>
                <wp:positionV relativeFrom="paragraph">
                  <wp:posOffset>3478741</wp:posOffset>
                </wp:positionV>
                <wp:extent cx="3326342" cy="713528"/>
                <wp:effectExtent l="12700" t="12700" r="1270" b="10795"/>
                <wp:wrapNone/>
                <wp:docPr id="129" name="Group 129"/>
                <wp:cNvGraphicFramePr/>
                <a:graphic xmlns:a="http://schemas.openxmlformats.org/drawingml/2006/main">
                  <a:graphicData uri="http://schemas.microsoft.com/office/word/2010/wordprocessingGroup">
                    <wpg:wgp>
                      <wpg:cNvGrpSpPr/>
                      <wpg:grpSpPr>
                        <a:xfrm>
                          <a:off x="0" y="0"/>
                          <a:ext cx="3326342" cy="713528"/>
                          <a:chOff x="0" y="0"/>
                          <a:chExt cx="3326342" cy="713528"/>
                        </a:xfrm>
                      </wpg:grpSpPr>
                      <wps:wsp>
                        <wps:cNvPr id="79" name="Right Brace 79"/>
                        <wps:cNvSpPr/>
                        <wps:spPr>
                          <a:xfrm rot="10800000">
                            <a:off x="0" y="0"/>
                            <a:ext cx="254000" cy="709295"/>
                          </a:xfrm>
                          <a:prstGeom prst="rightBrace">
                            <a:avLst>
                              <a:gd name="adj1" fmla="val 30578"/>
                              <a:gd name="adj2" fmla="val 51322"/>
                            </a:avLst>
                          </a:prstGeom>
                          <a:ln>
                            <a:solidFill>
                              <a:srgbClr val="97BFE5"/>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Text Box 80"/>
                        <wps:cNvSpPr txBox="1"/>
                        <wps:spPr>
                          <a:xfrm>
                            <a:off x="351367" y="4233"/>
                            <a:ext cx="2974975" cy="709295"/>
                          </a:xfrm>
                          <a:prstGeom prst="rect">
                            <a:avLst/>
                          </a:prstGeom>
                          <a:noFill/>
                          <a:ln w="6350">
                            <a:noFill/>
                          </a:ln>
                        </wps:spPr>
                        <wps:txbx>
                          <w:txbxContent>
                            <w:p w14:paraId="2A55C689" w14:textId="1EC91D7B" w:rsidR="000475DE" w:rsidRPr="008024B6" w:rsidRDefault="000475DE" w:rsidP="00534AA1">
                              <w:pPr>
                                <w:pStyle w:val="QuoteTxt"/>
                                <w:spacing w:after="0"/>
                                <w:jc w:val="left"/>
                              </w:pPr>
                              <w:r w:rsidRPr="000448BD">
                                <w:t>“</w:t>
                              </w:r>
                              <w:r w:rsidR="00240775">
                                <w:t>Using quotes can create more context, paint a picture, and share new information.</w:t>
                              </w:r>
                              <w:r w:rsidR="00534AA1">
                                <w:t xml:space="preserve"> </w:t>
                              </w:r>
                              <w:r w:rsidR="00240775">
                                <w:t>It can be narrative</w:t>
                              </w:r>
                              <w:r w:rsidR="00534AA1">
                                <w:t xml:space="preserve">, inspiring, </w:t>
                              </w:r>
                              <w:r w:rsidR="00240775">
                                <w:t>or something else.</w:t>
                              </w:r>
                              <w:r w:rsidR="00534AA1">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6396DD52" id="Group 129" o:spid="_x0000_s1074" style="position:absolute;margin-left:10.65pt;margin-top:273.9pt;width:261.9pt;height:56.2pt;z-index:251714560;mso-position-horizontal-relative:margin" coordsize="33263,71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">
                <v:shape id="Right Brace 79" o:spid="_x0000_s1075" type="#_x0000_t88" style="position:absolute;width:2540;height:7092;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" adj="2365,11086" strokecolor="#97bfe5" strokeweight="2pt"/>
                <v:shape id="Text Box 80" o:spid="_x0000_s1076" type="#_x0000_t202" style="position:absolute;left:3513;top:42;width:29750;height:709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" filled="f" stroked="f" strokeweight=".5pt">
                  <v:textbox inset="0,0,0,0">
                    <w:txbxContent>
                      <w:p w14:paraId="2A55C689" w14:textId="1EC91D7B" w:rsidR="000475DE" w:rsidRPr="008024B6" w:rsidRDefault="000475DE" w:rsidP="00534AA1">
                        <w:pPr>
                          <w:pStyle w:val="QuoteTxt"/>
                          <w:spacing w:after="0"/>
                          <w:jc w:val="left"/>
                        </w:pPr>
                        <w:r w:rsidRPr="000448BD">
                          <w:t>“</w:t>
                        </w:r>
                        <w:r w:rsidR="00240775">
                          <w:t>Using quotes can create more context, paint a picture, and share new information.</w:t>
                        </w:r>
                        <w:r w:rsidR="00534AA1">
                          <w:t xml:space="preserve"> </w:t>
                        </w:r>
                        <w:r w:rsidR="00240775">
                          <w:t>It can be narrative</w:t>
                        </w:r>
                        <w:r w:rsidR="00534AA1">
                          <w:t xml:space="preserve">, inspiring, </w:t>
                        </w:r>
                        <w:r w:rsidR="00240775">
                          <w:t>or something else.</w:t>
                        </w:r>
                        <w:r w:rsidR="00534AA1">
                          <w:t>”</w:t>
                        </w:r>
                      </w:p>
                    </w:txbxContent>
                  </v:textbox>
                </v:shape>
                <w10:wrap anchorx="margin"/>
              </v:group>
            </w:pict>
          </mc:Fallback>
        </mc:AlternateContent>
      </w:r>
      <w:r w:rsidR="00665F92" w:rsidRPr="000475DE">
        <w:rPr>
          <w:noProof/>
        </w:rPr>
        <mc:AlternateContent>
          <mc:Choice Requires="wpg">
            <w:drawing>
              <wp:anchor distT="0" distB="0" distL="114300" distR="114300" simplePos="0" relativeHeight="251716608" behindDoc="0" locked="0" layoutInCell="1" allowOverlap="1" wp14:anchorId="20706B19" wp14:editId="531F2EF0">
                <wp:simplePos x="0" y="0"/>
                <wp:positionH relativeFrom="margin">
                  <wp:posOffset>3949064</wp:posOffset>
                </wp:positionH>
                <wp:positionV relativeFrom="page">
                  <wp:posOffset>5308177</wp:posOffset>
                </wp:positionV>
                <wp:extent cx="1911793" cy="1244600"/>
                <wp:effectExtent l="12700" t="0" r="6350" b="12700"/>
                <wp:wrapNone/>
                <wp:docPr id="118" name="Group 118"/>
                <wp:cNvGraphicFramePr/>
                <a:graphic xmlns:a="http://schemas.openxmlformats.org/drawingml/2006/main">
                  <a:graphicData uri="http://schemas.microsoft.com/office/word/2010/wordprocessingGroup">
                    <wpg:wgp>
                      <wpg:cNvGrpSpPr/>
                      <wpg:grpSpPr>
                        <a:xfrm>
                          <a:off x="0" y="0"/>
                          <a:ext cx="1911793" cy="1244600"/>
                          <a:chOff x="0" y="0"/>
                          <a:chExt cx="1912329" cy="1244600"/>
                        </a:xfrm>
                      </wpg:grpSpPr>
                      <wps:wsp>
                        <wps:cNvPr id="119" name="Right Brace 119"/>
                        <wps:cNvSpPr/>
                        <wps:spPr>
                          <a:xfrm rot="10800000">
                            <a:off x="0" y="12700"/>
                            <a:ext cx="186690" cy="1231900"/>
                          </a:xfrm>
                          <a:prstGeom prst="rightBrace">
                            <a:avLst>
                              <a:gd name="adj1" fmla="val 66336"/>
                              <a:gd name="adj2" fmla="val 50000"/>
                            </a:avLst>
                          </a:prstGeom>
                          <a:ln>
                            <a:solidFill>
                              <a:srgbClr val="97BFE5"/>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Text Box 121"/>
                        <wps:cNvSpPr txBox="1"/>
                        <wps:spPr>
                          <a:xfrm>
                            <a:off x="288857" y="0"/>
                            <a:ext cx="1623472" cy="1231900"/>
                          </a:xfrm>
                          <a:prstGeom prst="rect">
                            <a:avLst/>
                          </a:prstGeom>
                          <a:noFill/>
                          <a:ln w="6350">
                            <a:noFill/>
                          </a:ln>
                        </wps:spPr>
                        <wps:txbx>
                          <w:txbxContent>
                            <w:p w14:paraId="2D2B82A2" w14:textId="77777777" w:rsidR="00240775" w:rsidRDefault="00240775" w:rsidP="00240775">
                              <w:pPr>
                                <w:pStyle w:val="QuoteTxt"/>
                                <w:jc w:val="right"/>
                              </w:pPr>
                              <w:r w:rsidRPr="000448BD">
                                <w:t xml:space="preserve">“We know that </w:t>
                              </w:r>
                              <w:r w:rsidRPr="00E53CC0">
                                <w:rPr>
                                  <w:b/>
                                  <w:bCs/>
                                </w:rPr>
                                <w:t>implicit bias</w:t>
                              </w:r>
                              <w:r w:rsidRPr="000448BD">
                                <w:t xml:space="preserve"> has played a role in our decisions, and we’re trying to address this</w:t>
                              </w:r>
                              <w:r>
                                <w:t>.</w:t>
                              </w:r>
                              <w:r w:rsidRPr="000448BD">
                                <w:t xml:space="preserve">” </w:t>
                              </w:r>
                            </w:p>
                            <w:p w14:paraId="793F5ECF" w14:textId="77777777" w:rsidR="00240775" w:rsidRPr="008024B6" w:rsidRDefault="00240775" w:rsidP="00240775">
                              <w:pPr>
                                <w:pStyle w:val="QuoteTxt"/>
                                <w:spacing w:after="0"/>
                                <w:jc w:val="right"/>
                              </w:pPr>
                              <w:r>
                                <w:t>(County Name) County P</w:t>
                              </w:r>
                              <w:r w:rsidRPr="000448BD">
                                <w:t xml:space="preserve">rogram </w:t>
                              </w:r>
                              <w:r>
                                <w:t>M</w:t>
                              </w:r>
                              <w:r w:rsidRPr="000448BD">
                                <w:t>anager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0706B19" id="Group 118" o:spid="_x0000_s1077" style="position:absolute;margin-left:310.95pt;margin-top:417.95pt;width:150.55pt;height:98pt;z-index:251716608;mso-position-horizontal-relative:margin;mso-position-vertical-relative:page;mso-width-relative:margin" coordsize="19123,124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">
                <v:shape id="Right Brace 119" o:spid="_x0000_s1078" type="#_x0000_t88" style="position:absolute;top:127;width:1866;height:12319;rotation:1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" adj="2171" strokecolor="#97bfe5" strokeweight="2pt"/>
                <v:shape id="Text Box 121" o:spid="_x0000_s1079" type="#_x0000_t202" style="position:absolute;left:2888;width:16235;height:123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" filled="f" stroked="f" strokeweight=".5pt">
                  <v:textbox inset="0,0,0,0">
                    <w:txbxContent>
                      <w:p w14:paraId="2D2B82A2" w14:textId="77777777" w:rsidR="00240775" w:rsidRDefault="00240775" w:rsidP="00240775">
                        <w:pPr>
                          <w:pStyle w:val="QuoteTxt"/>
                          <w:jc w:val="right"/>
                        </w:pPr>
                        <w:r w:rsidRPr="000448BD">
                          <w:t xml:space="preserve">“We know that </w:t>
                        </w:r>
                        <w:r w:rsidRPr="00E53CC0">
                          <w:rPr>
                            <w:b/>
                            <w:bCs/>
                          </w:rPr>
                          <w:t>implicit bias</w:t>
                        </w:r>
                        <w:r w:rsidRPr="000448BD">
                          <w:t xml:space="preserve"> has played a role in our decisions, and we’re trying to address this</w:t>
                        </w:r>
                        <w:r>
                          <w:t>.</w:t>
                        </w:r>
                        <w:r w:rsidRPr="000448BD">
                          <w:t xml:space="preserve">” </w:t>
                        </w:r>
                      </w:p>
                      <w:p w14:paraId="793F5ECF" w14:textId="77777777" w:rsidR="00240775" w:rsidRPr="008024B6" w:rsidRDefault="00240775" w:rsidP="00240775">
                        <w:pPr>
                          <w:pStyle w:val="QuoteTxt"/>
                          <w:spacing w:after="0"/>
                          <w:jc w:val="right"/>
                        </w:pPr>
                        <w:r>
                          <w:t>(County Name) County P</w:t>
                        </w:r>
                        <w:r w:rsidRPr="000448BD">
                          <w:t xml:space="preserve">rogram </w:t>
                        </w:r>
                        <w:r>
                          <w:t>M</w:t>
                        </w:r>
                        <w:r w:rsidRPr="000448BD">
                          <w:t>anager</w:t>
                        </w:r>
                      </w:p>
                    </w:txbxContent>
                  </v:textbox>
                </v:shape>
                <w10:wrap anchorx="margin" anchory="page"/>
              </v:group>
            </w:pict>
          </mc:Fallback>
        </mc:AlternateContent>
      </w:r>
      <w:r w:rsidR="00665F92" w:rsidRPr="000475DE">
        <w:rPr>
          <w:noProof/>
        </w:rPr>
        <mc:AlternateContent>
          <mc:Choice Requires="wpg">
            <w:drawing>
              <wp:anchor distT="0" distB="0" distL="114300" distR="114300" simplePos="0" relativeHeight="251720704" behindDoc="0" locked="0" layoutInCell="1" allowOverlap="1" wp14:anchorId="2E458580" wp14:editId="6E588620">
                <wp:simplePos x="0" y="0"/>
                <wp:positionH relativeFrom="margin">
                  <wp:posOffset>58420</wp:posOffset>
                </wp:positionH>
                <wp:positionV relativeFrom="paragraph">
                  <wp:posOffset>1991995</wp:posOffset>
                </wp:positionV>
                <wp:extent cx="1995805" cy="1329690"/>
                <wp:effectExtent l="0" t="12700" r="10795" b="16510"/>
                <wp:wrapNone/>
                <wp:docPr id="125" name="Group 125"/>
                <wp:cNvGraphicFramePr/>
                <a:graphic xmlns:a="http://schemas.openxmlformats.org/drawingml/2006/main">
                  <a:graphicData uri="http://schemas.microsoft.com/office/word/2010/wordprocessingGroup">
                    <wpg:wgp>
                      <wpg:cNvGrpSpPr/>
                      <wpg:grpSpPr>
                        <a:xfrm>
                          <a:off x="0" y="0"/>
                          <a:ext cx="1995805" cy="1329690"/>
                          <a:chOff x="-287078" y="0"/>
                          <a:chExt cx="1996160" cy="1329690"/>
                        </a:xfrm>
                      </wpg:grpSpPr>
                      <wps:wsp>
                        <wps:cNvPr id="126" name="Right Brace 126"/>
                        <wps:cNvSpPr/>
                        <wps:spPr>
                          <a:xfrm>
                            <a:off x="1507787" y="0"/>
                            <a:ext cx="201295" cy="1329690"/>
                          </a:xfrm>
                          <a:prstGeom prst="rightBrace">
                            <a:avLst>
                              <a:gd name="adj1" fmla="val 66336"/>
                              <a:gd name="adj2" fmla="val 50000"/>
                            </a:avLst>
                          </a:prstGeom>
                          <a:ln>
                            <a:solidFill>
                              <a:srgbClr val="97BFE5"/>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Text Box 127"/>
                        <wps:cNvSpPr txBox="1"/>
                        <wps:spPr>
                          <a:xfrm>
                            <a:off x="-287078" y="189319"/>
                            <a:ext cx="1662250" cy="1062212"/>
                          </a:xfrm>
                          <a:prstGeom prst="rect">
                            <a:avLst/>
                          </a:prstGeom>
                          <a:noFill/>
                          <a:ln w="6350">
                            <a:noFill/>
                          </a:ln>
                        </wps:spPr>
                        <wps:txbx>
                          <w:txbxContent>
                            <w:p w14:paraId="0BD0DE3D" w14:textId="77777777" w:rsidR="00534AA1" w:rsidRDefault="00534AA1" w:rsidP="00534AA1">
                              <w:pPr>
                                <w:pStyle w:val="QuoteTxt"/>
                                <w:spacing w:after="0" w:line="240" w:lineRule="auto"/>
                                <w:jc w:val="left"/>
                                <w:rPr>
                                  <w:b/>
                                  <w:bCs/>
                                  <w:color w:val="97BFE6"/>
                                  <w:sz w:val="24"/>
                                  <w:szCs w:val="36"/>
                                </w:rPr>
                              </w:pPr>
                              <w:r w:rsidRPr="004F1F60">
                                <w:rPr>
                                  <w:b/>
                                  <w:bCs/>
                                  <w:color w:val="97BFE6"/>
                                  <w:sz w:val="24"/>
                                  <w:szCs w:val="36"/>
                                </w:rPr>
                                <w:t>It can be Important, inspiring or a narrative quote or something else.</w:t>
                              </w:r>
                              <w:r>
                                <w:rPr>
                                  <w:b/>
                                  <w:bCs/>
                                  <w:color w:val="97BFE6"/>
                                  <w:sz w:val="24"/>
                                  <w:szCs w:val="36"/>
                                </w:rPr>
                                <w:t xml:space="preserve"> </w:t>
                              </w:r>
                            </w:p>
                            <w:p w14:paraId="66EA8BA5" w14:textId="77777777" w:rsidR="00534AA1" w:rsidRPr="004F1F60" w:rsidRDefault="00534AA1" w:rsidP="00534AA1">
                              <w:pPr>
                                <w:pStyle w:val="QuoteTxt"/>
                                <w:spacing w:after="0" w:line="240" w:lineRule="auto"/>
                                <w:jc w:val="left"/>
                                <w:rPr>
                                  <w:b/>
                                  <w:bCs/>
                                  <w:color w:val="97BFE6"/>
                                  <w:sz w:val="24"/>
                                  <w:szCs w:val="36"/>
                                </w:rPr>
                              </w:pPr>
                              <w:r>
                                <w:rPr>
                                  <w:b/>
                                  <w:bCs/>
                                  <w:color w:val="97BFE6"/>
                                  <w:sz w:val="24"/>
                                  <w:szCs w:val="36"/>
                                </w:rPr>
                                <w:t>Find what works!</w:t>
                              </w:r>
                            </w:p>
                            <w:p w14:paraId="571FAA36" w14:textId="67A6F9FA" w:rsidR="00534AA1" w:rsidRPr="000F7306" w:rsidRDefault="00534AA1" w:rsidP="00534AA1">
                              <w:pPr>
                                <w:pStyle w:val="QuoteTxt"/>
                                <w:spacing w:after="0"/>
                                <w:jc w:val="left"/>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E458580" id="Group 125" o:spid="_x0000_s1080" style="position:absolute;margin-left:4.6pt;margin-top:156.85pt;width:157.15pt;height:104.7pt;z-index:251720704;mso-position-horizontal-relative:margin;mso-width-relative:margin" coordorigin="-2870" coordsize="19961,13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">
                <v:shape id="Right Brace 126" o:spid="_x0000_s1081" type="#_x0000_t88" style="position:absolute;left:15077;width:2013;height:132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" adj="2169" strokecolor="#97bfe5" strokeweight="2pt"/>
                <v:shape id="Text Box 127" o:spid="_x0000_s1082" type="#_x0000_t202" style="position:absolute;left:-2870;top:1893;width:16621;height:106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" filled="f" stroked="f" strokeweight=".5pt">
                  <v:textbox inset="0,0,0,0">
                    <w:txbxContent>
                      <w:p w14:paraId="0BD0DE3D" w14:textId="77777777" w:rsidR="00534AA1" w:rsidRDefault="00534AA1" w:rsidP="00534AA1">
                        <w:pPr>
                          <w:pStyle w:val="QuoteTxt"/>
                          <w:spacing w:after="0" w:line="240" w:lineRule="auto"/>
                          <w:jc w:val="left"/>
                          <w:rPr>
                            <w:b/>
                            <w:bCs/>
                            <w:color w:val="97BFE6"/>
                            <w:sz w:val="24"/>
                            <w:szCs w:val="36"/>
                          </w:rPr>
                        </w:pPr>
                        <w:r w:rsidRPr="004F1F60">
                          <w:rPr>
                            <w:b/>
                            <w:bCs/>
                            <w:color w:val="97BFE6"/>
                            <w:sz w:val="24"/>
                            <w:szCs w:val="36"/>
                          </w:rPr>
                          <w:t>It can be Important, inspiring or a narrative quote or something else.</w:t>
                        </w:r>
                        <w:r>
                          <w:rPr>
                            <w:b/>
                            <w:bCs/>
                            <w:color w:val="97BFE6"/>
                            <w:sz w:val="24"/>
                            <w:szCs w:val="36"/>
                          </w:rPr>
                          <w:t xml:space="preserve"> </w:t>
                        </w:r>
                      </w:p>
                      <w:p w14:paraId="66EA8BA5" w14:textId="77777777" w:rsidR="00534AA1" w:rsidRPr="004F1F60" w:rsidRDefault="00534AA1" w:rsidP="00534AA1">
                        <w:pPr>
                          <w:pStyle w:val="QuoteTxt"/>
                          <w:spacing w:after="0" w:line="240" w:lineRule="auto"/>
                          <w:jc w:val="left"/>
                          <w:rPr>
                            <w:b/>
                            <w:bCs/>
                            <w:color w:val="97BFE6"/>
                            <w:sz w:val="24"/>
                            <w:szCs w:val="36"/>
                          </w:rPr>
                        </w:pPr>
                        <w:r>
                          <w:rPr>
                            <w:b/>
                            <w:bCs/>
                            <w:color w:val="97BFE6"/>
                            <w:sz w:val="24"/>
                            <w:szCs w:val="36"/>
                          </w:rPr>
                          <w:t>Find what works!</w:t>
                        </w:r>
                      </w:p>
                      <w:p w14:paraId="571FAA36" w14:textId="67A6F9FA" w:rsidR="00534AA1" w:rsidRPr="000F7306" w:rsidRDefault="00534AA1" w:rsidP="00534AA1">
                        <w:pPr>
                          <w:pStyle w:val="QuoteTxt"/>
                          <w:spacing w:after="0"/>
                          <w:jc w:val="left"/>
                        </w:pPr>
                      </w:p>
                    </w:txbxContent>
                  </v:textbox>
                </v:shape>
                <w10:wrap anchorx="margin"/>
              </v:group>
            </w:pict>
          </mc:Fallback>
        </mc:AlternateContent>
      </w:r>
      <w:r w:rsidR="00665F92" w:rsidRPr="000475DE">
        <w:rPr>
          <w:noProof/>
        </w:rPr>
        <mc:AlternateContent>
          <mc:Choice Requires="wpg">
            <w:drawing>
              <wp:anchor distT="0" distB="0" distL="114300" distR="114300" simplePos="0" relativeHeight="251709440" behindDoc="0" locked="0" layoutInCell="1" allowOverlap="1" wp14:anchorId="32CCA0E4" wp14:editId="551E6AC4">
                <wp:simplePos x="0" y="0"/>
                <wp:positionH relativeFrom="margin">
                  <wp:align>left</wp:align>
                </wp:positionH>
                <wp:positionV relativeFrom="paragraph">
                  <wp:posOffset>129964</wp:posOffset>
                </wp:positionV>
                <wp:extent cx="2288067" cy="1541145"/>
                <wp:effectExtent l="12700" t="12700" r="10795" b="8255"/>
                <wp:wrapNone/>
                <wp:docPr id="72" name="Group 72"/>
                <wp:cNvGraphicFramePr/>
                <a:graphic xmlns:a="http://schemas.openxmlformats.org/drawingml/2006/main">
                  <a:graphicData uri="http://schemas.microsoft.com/office/word/2010/wordprocessingGroup">
                    <wpg:wgp>
                      <wpg:cNvGrpSpPr/>
                      <wpg:grpSpPr>
                        <a:xfrm>
                          <a:off x="0" y="0"/>
                          <a:ext cx="2288067" cy="1541145"/>
                          <a:chOff x="0" y="0"/>
                          <a:chExt cx="2288067" cy="1541145"/>
                        </a:xfrm>
                      </wpg:grpSpPr>
                      <wps:wsp>
                        <wps:cNvPr id="73" name="Double Brace 73"/>
                        <wps:cNvSpPr/>
                        <wps:spPr>
                          <a:xfrm>
                            <a:off x="0" y="0"/>
                            <a:ext cx="2288067" cy="1541145"/>
                          </a:xfrm>
                          <a:prstGeom prst="bracePair">
                            <a:avLst/>
                          </a:prstGeom>
                          <a:noFill/>
                          <a:ln w="25400">
                            <a:solidFill>
                              <a:srgbClr val="97BFE5"/>
                            </a:solidFill>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137160" tIns="45720" rIns="137160" bIns="45720" numCol="1" spcCol="0" rtlCol="0" fromWordArt="0" anchor="ctr" anchorCtr="0" forceAA="0" compatLnSpc="1">
                          <a:prstTxWarp prst="textNoShape">
                            <a:avLst/>
                          </a:prstTxWarp>
                          <a:noAutofit/>
                        </wps:bodyPr>
                      </wps:wsp>
                      <wps:wsp>
                        <wps:cNvPr id="74" name="Text Box 74"/>
                        <wps:cNvSpPr txBox="1"/>
                        <wps:spPr>
                          <a:xfrm>
                            <a:off x="249946" y="6756"/>
                            <a:ext cx="1791996" cy="1482779"/>
                          </a:xfrm>
                          <a:prstGeom prst="rect">
                            <a:avLst/>
                          </a:prstGeom>
                          <a:noFill/>
                          <a:ln w="6350">
                            <a:noFill/>
                          </a:ln>
                        </wps:spPr>
                        <wps:txbx>
                          <w:txbxContent>
                            <w:p w14:paraId="7E7653E1" w14:textId="77777777" w:rsidR="000475DE" w:rsidRPr="00363D04" w:rsidRDefault="000475DE" w:rsidP="000475DE">
                              <w:pPr>
                                <w:spacing w:after="120" w:line="240" w:lineRule="auto"/>
                                <w:jc w:val="center"/>
                                <w:rPr>
                                  <w:b/>
                                  <w:bCs/>
                                  <w:color w:val="222659"/>
                                </w:rPr>
                              </w:pPr>
                              <w:r w:rsidRPr="00363D04">
                                <w:rPr>
                                  <w:b/>
                                  <w:bCs/>
                                  <w:color w:val="222659"/>
                                </w:rPr>
                                <w:t xml:space="preserve">“We want to make sure they go home to a stronger family. </w:t>
                              </w:r>
                            </w:p>
                            <w:p w14:paraId="1C7CEC5B" w14:textId="77777777" w:rsidR="000475DE" w:rsidRPr="00363D04" w:rsidRDefault="000475DE" w:rsidP="000475DE">
                              <w:pPr>
                                <w:spacing w:after="0" w:line="240" w:lineRule="auto"/>
                                <w:jc w:val="center"/>
                                <w:rPr>
                                  <w:b/>
                                  <w:bCs/>
                                  <w:color w:val="222659"/>
                                </w:rPr>
                              </w:pPr>
                              <w:r w:rsidRPr="00363D04">
                                <w:rPr>
                                  <w:b/>
                                  <w:bCs/>
                                  <w:color w:val="222659"/>
                                </w:rPr>
                                <w:t>We have to give them the tools to be successful with their children.”</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anchor>
            </w:drawing>
          </mc:Choice>
          <mc:Fallback>
            <w:pict>
              <v:group w14:anchorId="32CCA0E4" id="Group 72" o:spid="_x0000_s1083" style="position:absolute;margin-left:0;margin-top:10.25pt;width:180.15pt;height:121.35pt;z-index:251709440;mso-position-horizontal:left;mso-position-horizontal-relative:margin" coordsize="22880,154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">
                <v:shapetype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Double Brace 73" o:spid="_x0000_s1084" type="#_x0000_t186" style="position:absolute;width:22880;height:1541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" strokecolor="#97bfe5" strokeweight="2pt">
                  <v:textbox inset="10.8pt,,10.8pt"/>
                </v:shape>
                <v:shape id="Text Box 74" o:spid="_x0000_s1085" type="#_x0000_t202" style="position:absolute;left:2499;top:67;width:17920;height:1482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" filled="f" stroked="f" strokeweight=".5pt">
                  <v:textbox inset=",0,,0">
                    <w:txbxContent>
                      <w:p w14:paraId="7E7653E1" w14:textId="77777777" w:rsidR="000475DE" w:rsidRPr="00363D04" w:rsidRDefault="000475DE" w:rsidP="000475DE">
                        <w:pPr>
                          <w:spacing w:after="120" w:line="240" w:lineRule="auto"/>
                          <w:jc w:val="center"/>
                          <w:rPr>
                            <w:b/>
                            <w:bCs/>
                            <w:color w:val="222659"/>
                          </w:rPr>
                        </w:pPr>
                        <w:r w:rsidRPr="00363D04">
                          <w:rPr>
                            <w:b/>
                            <w:bCs/>
                            <w:color w:val="222659"/>
                          </w:rPr>
                          <w:t xml:space="preserve">“We want to make sure they go home to a stronger family. </w:t>
                        </w:r>
                      </w:p>
                      <w:p w14:paraId="1C7CEC5B" w14:textId="77777777" w:rsidR="000475DE" w:rsidRPr="00363D04" w:rsidRDefault="000475DE" w:rsidP="000475DE">
                        <w:pPr>
                          <w:spacing w:after="0" w:line="240" w:lineRule="auto"/>
                          <w:jc w:val="center"/>
                          <w:rPr>
                            <w:b/>
                            <w:bCs/>
                            <w:color w:val="222659"/>
                          </w:rPr>
                        </w:pPr>
                        <w:r w:rsidRPr="00363D04">
                          <w:rPr>
                            <w:b/>
                            <w:bCs/>
                            <w:color w:val="222659"/>
                          </w:rPr>
                          <w:t>We have to give them the tools to be successful with their children.”</w:t>
                        </w:r>
                      </w:p>
                    </w:txbxContent>
                  </v:textbox>
                </v:shape>
                <w10:wrap anchorx="margin"/>
              </v:group>
            </w:pict>
          </mc:Fallback>
        </mc:AlternateContent>
      </w:r>
      <w:r w:rsidR="000475DE">
        <w:t xml:space="preserve"> </w:t>
      </w:r>
      <w:r w:rsidR="001669C3">
        <w:br w:type="page"/>
      </w:r>
    </w:p>
    <w:p w14:paraId="2B664ABB" w14:textId="77777777" w:rsidR="0043595C" w:rsidRDefault="00665F92" w:rsidP="00F35AA2">
      <w:pPr>
        <w:pStyle w:val="Title"/>
      </w:pPr>
      <w:r w:rsidRPr="00F25B93">
        <w:rPr>
          <w:noProof/>
        </w:rPr>
        <w:lastRenderedPageBreak/>
        <mc:AlternateContent>
          <mc:Choice Requires="wps">
            <w:drawing>
              <wp:anchor distT="0" distB="274320" distL="274320" distR="0" simplePos="0" relativeHeight="251725824" behindDoc="0" locked="0" layoutInCell="1" allowOverlap="1" wp14:anchorId="2495DA25" wp14:editId="0AF2C5D6">
                <wp:simplePos x="0" y="0"/>
                <wp:positionH relativeFrom="margin">
                  <wp:posOffset>4347845</wp:posOffset>
                </wp:positionH>
                <wp:positionV relativeFrom="margin">
                  <wp:posOffset>417830</wp:posOffset>
                </wp:positionV>
                <wp:extent cx="1600200" cy="4892040"/>
                <wp:effectExtent l="0" t="0" r="0" b="0"/>
                <wp:wrapSquare wrapText="bothSides"/>
                <wp:docPr id="134" name="Text Box 134"/>
                <wp:cNvGraphicFramePr/>
                <a:graphic xmlns:a="http://schemas.openxmlformats.org/drawingml/2006/main">
                  <a:graphicData uri="http://schemas.microsoft.com/office/word/2010/wordprocessingShape">
                    <wps:wsp>
                      <wps:cNvSpPr txBox="1"/>
                      <wps:spPr>
                        <a:xfrm>
                          <a:off x="0" y="0"/>
                          <a:ext cx="1600200" cy="4892040"/>
                        </a:xfrm>
                        <a:prstGeom prst="rect">
                          <a:avLst/>
                        </a:prstGeom>
                        <a:solidFill>
                          <a:srgbClr val="B0DBFF">
                            <a:alpha val="30000"/>
                          </a:srgbClr>
                        </a:solidFill>
                        <a:ln w="6350">
                          <a:noFill/>
                        </a:ln>
                      </wps:spPr>
                      <wps:txbx>
                        <w:txbxContent>
                          <w:p w14:paraId="1DF21BA4" w14:textId="77777777" w:rsidR="00665F92" w:rsidRPr="00A151C0" w:rsidRDefault="00665F92" w:rsidP="00665F92">
                            <w:pPr>
                              <w:jc w:val="center"/>
                            </w:pPr>
                            <w:r w:rsidRPr="00A151C0">
                              <w:rPr>
                                <w:noProof/>
                              </w:rPr>
                              <w:drawing>
                                <wp:inline distT="0" distB="0" distL="0" distR="0" wp14:anchorId="5D39E59A" wp14:editId="112A24C3">
                                  <wp:extent cx="477806" cy="640080"/>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7806" cy="640080"/>
                                          </a:xfrm>
                                          <a:prstGeom prst="rect">
                                            <a:avLst/>
                                          </a:prstGeom>
                                        </pic:spPr>
                                      </pic:pic>
                                    </a:graphicData>
                                  </a:graphic>
                                </wp:inline>
                              </w:drawing>
                            </w:r>
                          </w:p>
                          <w:p w14:paraId="6C1B311A" w14:textId="77777777" w:rsidR="00665F92" w:rsidRPr="00A151C0" w:rsidRDefault="00665F92" w:rsidP="00665F92">
                            <w:pPr>
                              <w:pStyle w:val="BlueBoxTitleStyle"/>
                            </w:pPr>
                            <w:r w:rsidRPr="00A151C0">
                              <w:t># points leading to change</w:t>
                            </w:r>
                          </w:p>
                          <w:p w14:paraId="6A379A12" w14:textId="77777777" w:rsidR="00665F92" w:rsidRPr="00A151C0" w:rsidRDefault="00665F92" w:rsidP="00665F92">
                            <w:pPr>
                              <w:pStyle w:val="Heading2"/>
                              <w:spacing w:before="120" w:after="240"/>
                              <w:jc w:val="center"/>
                            </w:pPr>
                            <w:r w:rsidRPr="00A151C0">
                              <w:t>__________</w:t>
                            </w:r>
                            <w:r>
                              <w:t>___</w:t>
                            </w:r>
                            <w:r w:rsidRPr="00A151C0">
                              <w:t>__</w:t>
                            </w:r>
                          </w:p>
                          <w:p w14:paraId="721E8678" w14:textId="77777777" w:rsidR="00665F92" w:rsidRPr="00A151C0" w:rsidRDefault="00665F92" w:rsidP="00665F92">
                            <w:pPr>
                              <w:pStyle w:val="BlueBoxand"/>
                            </w:pPr>
                            <w:r w:rsidRPr="00A151C0">
                              <w:rPr>
                                <w:rStyle w:val="Heading2Char"/>
                                <w:rFonts w:eastAsiaTheme="minorEastAsia" w:cstheme="minorBidi"/>
                                <w:b/>
                                <w:caps w:val="0"/>
                                <w:color w:val="222559"/>
                              </w:rPr>
                              <w:t>#1</w:t>
                            </w:r>
                          </w:p>
                          <w:p w14:paraId="181992F2" w14:textId="77777777" w:rsidR="00665F92" w:rsidRPr="00A151C0" w:rsidRDefault="00665F92" w:rsidP="00665F92">
                            <w:pPr>
                              <w:pStyle w:val="BlueBoxTextStyle"/>
                            </w:pPr>
                            <w:r w:rsidRPr="00A151C0">
                              <w:t>What Life at the Agency Looked Like</w:t>
                            </w:r>
                          </w:p>
                          <w:p w14:paraId="28271061" w14:textId="77777777" w:rsidR="00665F92" w:rsidRPr="00A151C0" w:rsidRDefault="00665F92" w:rsidP="00665F92">
                            <w:pPr>
                              <w:pStyle w:val="BlueBoxand"/>
                            </w:pPr>
                            <w:r w:rsidRPr="00A151C0">
                              <w:t>#2</w:t>
                            </w:r>
                          </w:p>
                          <w:p w14:paraId="7DAC1122" w14:textId="77777777" w:rsidR="00665F92" w:rsidRPr="00A151C0" w:rsidRDefault="00665F92" w:rsidP="00665F92">
                            <w:pPr>
                              <w:pStyle w:val="BlueBoxTextStyle"/>
                            </w:pPr>
                            <w:r w:rsidRPr="00A151C0">
                              <w:t xml:space="preserve">Engaging Family </w:t>
                            </w:r>
                            <w:r w:rsidRPr="00A151C0">
                              <w:br/>
                              <w:t>and Youth</w:t>
                            </w:r>
                          </w:p>
                          <w:p w14:paraId="4D1A3286" w14:textId="77777777" w:rsidR="00665F92" w:rsidRPr="00A151C0" w:rsidRDefault="00665F92" w:rsidP="00665F92">
                            <w:pPr>
                              <w:pStyle w:val="BlueBoxand"/>
                            </w:pPr>
                            <w:r w:rsidRPr="00A151C0">
                              <w:t>#X</w:t>
                            </w:r>
                          </w:p>
                          <w:p w14:paraId="01110B30" w14:textId="77777777" w:rsidR="00665F92" w:rsidRPr="00A151C0" w:rsidRDefault="00665F92" w:rsidP="00665F92">
                            <w:pPr>
                              <w:pStyle w:val="BlueBoxTextStyle"/>
                            </w:pPr>
                            <w:r w:rsidRPr="00A151C0">
                              <w:t>Embedding A Strong Model of Supervision</w:t>
                            </w:r>
                          </w:p>
                          <w:p w14:paraId="05E6CF03" w14:textId="77777777" w:rsidR="00665F92" w:rsidRPr="00A151C0" w:rsidRDefault="00665F92" w:rsidP="00665F92">
                            <w:pPr>
                              <w:pStyle w:val="BlueBoxand"/>
                            </w:pPr>
                            <w:r w:rsidRPr="00A151C0">
                              <w:t>#X</w:t>
                            </w:r>
                          </w:p>
                          <w:p w14:paraId="02A05DC4" w14:textId="77777777" w:rsidR="00665F92" w:rsidRPr="00A151C0" w:rsidRDefault="00665F92" w:rsidP="00665F92">
                            <w:pPr>
                              <w:pStyle w:val="BlueBoxTextStyle"/>
                            </w:pPr>
                            <w:r w:rsidRPr="00A151C0">
                              <w:t>Lack of Services</w:t>
                            </w:r>
                          </w:p>
                        </w:txbxContent>
                      </wps:txbx>
                      <wps:bodyPr rot="0" spcFirstLastPara="0" vertOverflow="overflow" horzOverflow="overflow" vert="horz" wrap="square" lIns="182880" tIns="182880" rIns="18288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5DA25" id="Text Box 134" o:spid="_x0000_s1086" type="#_x0000_t202" style="position:absolute;margin-left:342.35pt;margin-top:32.9pt;width:126pt;height:385.2pt;z-index:251725824;visibility:visible;mso-wrap-style:square;mso-width-percent:0;mso-height-percent:0;mso-wrap-distance-left:21.6pt;mso-wrap-distance-top:0;mso-wrap-distance-right:0;mso-wrap-distance-bottom:21.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" fillcolor="#b0dbff" stroked="f" strokeweight=".5pt">
                <v:fill opacity="19789f"/>
                <v:textbox inset="14.4pt,14.4pt,14.4pt">
                  <w:txbxContent>
                    <w:p w14:paraId="1DF21BA4" w14:textId="77777777" w:rsidR="00665F92" w:rsidRPr="00A151C0" w:rsidRDefault="00665F92" w:rsidP="00665F92">
                      <w:pPr>
                        <w:jc w:val="center"/>
                      </w:pPr>
                      <w:r w:rsidRPr="00A151C0">
                        <w:rPr>
                          <w:noProof/>
                        </w:rPr>
                        <w:drawing>
                          <wp:inline distT="0" distB="0" distL="0" distR="0" wp14:anchorId="5D39E59A" wp14:editId="112A24C3">
                            <wp:extent cx="477806" cy="640080"/>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7806" cy="640080"/>
                                    </a:xfrm>
                                    <a:prstGeom prst="rect">
                                      <a:avLst/>
                                    </a:prstGeom>
                                  </pic:spPr>
                                </pic:pic>
                              </a:graphicData>
                            </a:graphic>
                          </wp:inline>
                        </w:drawing>
                      </w:r>
                    </w:p>
                    <w:p w14:paraId="6C1B311A" w14:textId="77777777" w:rsidR="00665F92" w:rsidRPr="00A151C0" w:rsidRDefault="00665F92" w:rsidP="00665F92">
                      <w:pPr>
                        <w:pStyle w:val="BlueBoxTitleStyle"/>
                      </w:pPr>
                      <w:r w:rsidRPr="00A151C0">
                        <w:t># points leading to change</w:t>
                      </w:r>
                    </w:p>
                    <w:p w14:paraId="6A379A12" w14:textId="77777777" w:rsidR="00665F92" w:rsidRPr="00A151C0" w:rsidRDefault="00665F92" w:rsidP="00665F92">
                      <w:pPr>
                        <w:pStyle w:val="Heading2"/>
                        <w:spacing w:before="120" w:after="240"/>
                        <w:jc w:val="center"/>
                      </w:pPr>
                      <w:r w:rsidRPr="00A151C0">
                        <w:t>__________</w:t>
                      </w:r>
                      <w:r>
                        <w:t>___</w:t>
                      </w:r>
                      <w:r w:rsidRPr="00A151C0">
                        <w:t>__</w:t>
                      </w:r>
                    </w:p>
                    <w:p w14:paraId="721E8678" w14:textId="77777777" w:rsidR="00665F92" w:rsidRPr="00A151C0" w:rsidRDefault="00665F92" w:rsidP="00665F92">
                      <w:pPr>
                        <w:pStyle w:val="BlueBoxand"/>
                      </w:pPr>
                      <w:r w:rsidRPr="00A151C0">
                        <w:rPr>
                          <w:rStyle w:val="Heading2Char"/>
                          <w:rFonts w:eastAsiaTheme="minorEastAsia" w:cstheme="minorBidi"/>
                          <w:b/>
                          <w:caps w:val="0"/>
                          <w:color w:val="222559"/>
                        </w:rPr>
                        <w:t>#1</w:t>
                      </w:r>
                    </w:p>
                    <w:p w14:paraId="181992F2" w14:textId="77777777" w:rsidR="00665F92" w:rsidRPr="00A151C0" w:rsidRDefault="00665F92" w:rsidP="00665F92">
                      <w:pPr>
                        <w:pStyle w:val="BlueBoxTextStyle"/>
                      </w:pPr>
                      <w:r w:rsidRPr="00A151C0">
                        <w:t>What Life at the Agency Looked Like</w:t>
                      </w:r>
                    </w:p>
                    <w:p w14:paraId="28271061" w14:textId="77777777" w:rsidR="00665F92" w:rsidRPr="00A151C0" w:rsidRDefault="00665F92" w:rsidP="00665F92">
                      <w:pPr>
                        <w:pStyle w:val="BlueBoxand"/>
                      </w:pPr>
                      <w:r w:rsidRPr="00A151C0">
                        <w:t>#2</w:t>
                      </w:r>
                    </w:p>
                    <w:p w14:paraId="7DAC1122" w14:textId="77777777" w:rsidR="00665F92" w:rsidRPr="00A151C0" w:rsidRDefault="00665F92" w:rsidP="00665F92">
                      <w:pPr>
                        <w:pStyle w:val="BlueBoxTextStyle"/>
                      </w:pPr>
                      <w:r w:rsidRPr="00A151C0">
                        <w:t xml:space="preserve">Engaging Family </w:t>
                      </w:r>
                      <w:r w:rsidRPr="00A151C0">
                        <w:br/>
                        <w:t>and Youth</w:t>
                      </w:r>
                    </w:p>
                    <w:p w14:paraId="4D1A3286" w14:textId="77777777" w:rsidR="00665F92" w:rsidRPr="00A151C0" w:rsidRDefault="00665F92" w:rsidP="00665F92">
                      <w:pPr>
                        <w:pStyle w:val="BlueBoxand"/>
                      </w:pPr>
                      <w:r w:rsidRPr="00A151C0">
                        <w:t>#X</w:t>
                      </w:r>
                    </w:p>
                    <w:p w14:paraId="01110B30" w14:textId="77777777" w:rsidR="00665F92" w:rsidRPr="00A151C0" w:rsidRDefault="00665F92" w:rsidP="00665F92">
                      <w:pPr>
                        <w:pStyle w:val="BlueBoxTextStyle"/>
                      </w:pPr>
                      <w:r w:rsidRPr="00A151C0">
                        <w:t>Embedding A Strong Model of Supervision</w:t>
                      </w:r>
                    </w:p>
                    <w:p w14:paraId="05E6CF03" w14:textId="77777777" w:rsidR="00665F92" w:rsidRPr="00A151C0" w:rsidRDefault="00665F92" w:rsidP="00665F92">
                      <w:pPr>
                        <w:pStyle w:val="BlueBoxand"/>
                      </w:pPr>
                      <w:r w:rsidRPr="00A151C0">
                        <w:t>#X</w:t>
                      </w:r>
                    </w:p>
                    <w:p w14:paraId="02A05DC4" w14:textId="77777777" w:rsidR="00665F92" w:rsidRPr="00A151C0" w:rsidRDefault="00665F92" w:rsidP="00665F92">
                      <w:pPr>
                        <w:pStyle w:val="BlueBoxTextStyle"/>
                      </w:pPr>
                      <w:r w:rsidRPr="00A151C0">
                        <w:t>Lack of Services</w:t>
                      </w:r>
                    </w:p>
                  </w:txbxContent>
                </v:textbox>
                <w10:wrap type="square" anchorx="margin" anchory="margin"/>
              </v:shape>
            </w:pict>
          </mc:Fallback>
        </mc:AlternateContent>
      </w:r>
      <w:r w:rsidR="00F35AA2">
        <w:t>Icons</w:t>
      </w:r>
      <w:r w:rsidR="0043595C">
        <w:t xml:space="preserve"> &amp; </w:t>
      </w:r>
    </w:p>
    <w:p w14:paraId="6FF9391F" w14:textId="0E0147E0" w:rsidR="00F35AA2" w:rsidRDefault="0043595C" w:rsidP="00F35AA2">
      <w:pPr>
        <w:pStyle w:val="Title"/>
      </w:pPr>
      <w:r>
        <w:t>Section Highlight Boxes</w:t>
      </w:r>
    </w:p>
    <w:p w14:paraId="6A3F3DA4" w14:textId="27E27B69" w:rsidR="000B2720" w:rsidRPr="00143429" w:rsidRDefault="001F3629" w:rsidP="00F35AA2">
      <w:pPr>
        <w:pStyle w:val="Title"/>
      </w:pPr>
      <w:r w:rsidRPr="00F7533C">
        <w:rPr>
          <w:noProof/>
        </w:rPr>
        <w:drawing>
          <wp:anchor distT="0" distB="0" distL="114300" distR="114300" simplePos="0" relativeHeight="251729920" behindDoc="0" locked="0" layoutInCell="1" allowOverlap="1" wp14:anchorId="36A54103" wp14:editId="1E9C540C">
            <wp:simplePos x="0" y="0"/>
            <wp:positionH relativeFrom="margin">
              <wp:posOffset>1222163</wp:posOffset>
            </wp:positionH>
            <wp:positionV relativeFrom="paragraph">
              <wp:posOffset>1802765</wp:posOffset>
            </wp:positionV>
            <wp:extent cx="600419" cy="600419"/>
            <wp:effectExtent l="0" t="0" r="0"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0419" cy="600419"/>
                    </a:xfrm>
                    <a:prstGeom prst="rect">
                      <a:avLst/>
                    </a:prstGeom>
                  </pic:spPr>
                </pic:pic>
              </a:graphicData>
            </a:graphic>
            <wp14:sizeRelH relativeFrom="page">
              <wp14:pctWidth>0</wp14:pctWidth>
            </wp14:sizeRelH>
            <wp14:sizeRelV relativeFrom="page">
              <wp14:pctHeight>0</wp14:pctHeight>
            </wp14:sizeRelV>
          </wp:anchor>
        </w:drawing>
      </w:r>
      <w:r w:rsidRPr="009A7367">
        <w:rPr>
          <w:noProof/>
          <w:color w:val="auto"/>
        </w:rPr>
        <w:drawing>
          <wp:anchor distT="0" distB="0" distL="114300" distR="274320" simplePos="0" relativeHeight="251727872" behindDoc="0" locked="0" layoutInCell="1" allowOverlap="1" wp14:anchorId="764C835E" wp14:editId="6E5117C3">
            <wp:simplePos x="0" y="0"/>
            <wp:positionH relativeFrom="column">
              <wp:posOffset>-59690</wp:posOffset>
            </wp:positionH>
            <wp:positionV relativeFrom="paragraph">
              <wp:posOffset>2513118</wp:posOffset>
            </wp:positionV>
            <wp:extent cx="1281430" cy="859790"/>
            <wp:effectExtent l="0" t="0" r="1270" b="381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81430" cy="8597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23EE5CF8" wp14:editId="38099804">
            <wp:simplePos x="0" y="0"/>
            <wp:positionH relativeFrom="column">
              <wp:posOffset>534035</wp:posOffset>
            </wp:positionH>
            <wp:positionV relativeFrom="paragraph">
              <wp:posOffset>1878330</wp:posOffset>
            </wp:positionV>
            <wp:extent cx="322580" cy="408305"/>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pic:cNvPicPr>
                      <a:picLocks noChangeAspect="1"/>
                    </pic:cNvPicPr>
                  </pic:nvPicPr>
                  <pic:blipFill>
                    <a:blip r:embed="rId39"/>
                    <a:stretch>
                      <a:fillRect/>
                    </a:stretch>
                  </pic:blipFill>
                  <pic:spPr>
                    <a:xfrm>
                      <a:off x="0" y="0"/>
                      <a:ext cx="322580" cy="408305"/>
                    </a:xfrm>
                    <a:prstGeom prst="rect">
                      <a:avLst/>
                    </a:prstGeom>
                  </pic:spPr>
                </pic:pic>
              </a:graphicData>
            </a:graphic>
          </wp:anchor>
        </w:drawing>
      </w:r>
      <w:r w:rsidR="00665F92" w:rsidRPr="007D2C23">
        <w:rPr>
          <w:rStyle w:val="HeaderChar"/>
          <w:rFonts w:ascii="Montserrat" w:hAnsi="Montserrat"/>
          <w:b/>
          <w:bCs/>
          <w:noProof/>
          <w:sz w:val="48"/>
          <w:szCs w:val="40"/>
        </w:rPr>
        <w:drawing>
          <wp:anchor distT="0" distB="0" distL="114300" distR="114300" simplePos="0" relativeHeight="251672576" behindDoc="0" locked="0" layoutInCell="1" allowOverlap="1" wp14:anchorId="691504B0" wp14:editId="631994D0">
            <wp:simplePos x="0" y="0"/>
            <wp:positionH relativeFrom="column">
              <wp:posOffset>-61595</wp:posOffset>
            </wp:positionH>
            <wp:positionV relativeFrom="paragraph">
              <wp:posOffset>1844463</wp:posOffset>
            </wp:positionV>
            <wp:extent cx="365760" cy="489585"/>
            <wp:effectExtent l="0" t="0" r="2540" b="5715"/>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5760" cy="489585"/>
                    </a:xfrm>
                    <a:prstGeom prst="rect">
                      <a:avLst/>
                    </a:prstGeom>
                  </pic:spPr>
                </pic:pic>
              </a:graphicData>
            </a:graphic>
            <wp14:sizeRelH relativeFrom="page">
              <wp14:pctWidth>0</wp14:pctWidth>
            </wp14:sizeRelH>
            <wp14:sizeRelV relativeFrom="page">
              <wp14:pctHeight>0</wp14:pctHeight>
            </wp14:sizeRelV>
          </wp:anchor>
        </w:drawing>
      </w:r>
      <w:r w:rsidR="0056505E">
        <w:rPr>
          <w:noProof/>
        </w:rPr>
        <w:drawing>
          <wp:anchor distT="0" distB="0" distL="114300" distR="114300" simplePos="0" relativeHeight="251657216" behindDoc="0" locked="0" layoutInCell="1" allowOverlap="1" wp14:anchorId="6B102518" wp14:editId="676ED4B7">
            <wp:simplePos x="0" y="0"/>
            <wp:positionH relativeFrom="column">
              <wp:posOffset>1971675</wp:posOffset>
            </wp:positionH>
            <wp:positionV relativeFrom="paragraph">
              <wp:posOffset>1169670</wp:posOffset>
            </wp:positionV>
            <wp:extent cx="469265" cy="391160"/>
            <wp:effectExtent l="0" t="0" r="635" b="254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pic:cNvPicPr>
                      <a:picLocks noChangeAspect="1"/>
                    </pic:cNvPicPr>
                  </pic:nvPicPr>
                  <pic:blipFill>
                    <a:blip r:embed="rId40"/>
                    <a:stretch>
                      <a:fillRect/>
                    </a:stretch>
                  </pic:blipFill>
                  <pic:spPr>
                    <a:xfrm>
                      <a:off x="0" y="0"/>
                      <a:ext cx="469265" cy="391160"/>
                    </a:xfrm>
                    <a:prstGeom prst="rect">
                      <a:avLst/>
                    </a:prstGeom>
                  </pic:spPr>
                </pic:pic>
              </a:graphicData>
            </a:graphic>
          </wp:anchor>
        </w:drawing>
      </w:r>
      <w:r w:rsidR="0056505E">
        <w:rPr>
          <w:noProof/>
        </w:rPr>
        <w:drawing>
          <wp:anchor distT="0" distB="0" distL="114300" distR="114300" simplePos="0" relativeHeight="251659264" behindDoc="0" locked="0" layoutInCell="1" allowOverlap="1" wp14:anchorId="11BC0D1B" wp14:editId="21E35290">
            <wp:simplePos x="0" y="0"/>
            <wp:positionH relativeFrom="column">
              <wp:posOffset>1309221</wp:posOffset>
            </wp:positionH>
            <wp:positionV relativeFrom="paragraph">
              <wp:posOffset>1174926</wp:posOffset>
            </wp:positionV>
            <wp:extent cx="382905" cy="382905"/>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pic:cNvPicPr>
                  </pic:nvPicPr>
                  <pic:blipFill>
                    <a:blip r:embed="rId41"/>
                    <a:stretch>
                      <a:fillRect/>
                    </a:stretch>
                  </pic:blipFill>
                  <pic:spPr>
                    <a:xfrm>
                      <a:off x="0" y="0"/>
                      <a:ext cx="382905" cy="382905"/>
                    </a:xfrm>
                    <a:prstGeom prst="rect">
                      <a:avLst/>
                    </a:prstGeom>
                  </pic:spPr>
                </pic:pic>
              </a:graphicData>
            </a:graphic>
          </wp:anchor>
        </w:drawing>
      </w:r>
      <w:r w:rsidR="0056505E">
        <w:rPr>
          <w:noProof/>
        </w:rPr>
        <w:drawing>
          <wp:anchor distT="0" distB="0" distL="114300" distR="114300" simplePos="0" relativeHeight="251658240" behindDoc="0" locked="0" layoutInCell="1" allowOverlap="1" wp14:anchorId="7E0B5C38" wp14:editId="28E32F3D">
            <wp:simplePos x="0" y="0"/>
            <wp:positionH relativeFrom="column">
              <wp:posOffset>486410</wp:posOffset>
            </wp:positionH>
            <wp:positionV relativeFrom="paragraph">
              <wp:posOffset>1148715</wp:posOffset>
            </wp:positionV>
            <wp:extent cx="248285" cy="382905"/>
            <wp:effectExtent l="0" t="0" r="5715"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pic:cNvPicPr>
                  </pic:nvPicPr>
                  <pic:blipFill>
                    <a:blip r:embed="rId42"/>
                    <a:stretch>
                      <a:fillRect/>
                    </a:stretch>
                  </pic:blipFill>
                  <pic:spPr>
                    <a:xfrm>
                      <a:off x="0" y="0"/>
                      <a:ext cx="248285" cy="382905"/>
                    </a:xfrm>
                    <a:prstGeom prst="rect">
                      <a:avLst/>
                    </a:prstGeom>
                  </pic:spPr>
                </pic:pic>
              </a:graphicData>
            </a:graphic>
          </wp:anchor>
        </w:drawing>
      </w:r>
      <w:r w:rsidR="0056505E">
        <w:rPr>
          <w:noProof/>
        </w:rPr>
        <w:drawing>
          <wp:anchor distT="0" distB="0" distL="114300" distR="114300" simplePos="0" relativeHeight="251654144" behindDoc="0" locked="0" layoutInCell="1" allowOverlap="1" wp14:anchorId="19CAC264" wp14:editId="2E97F13B">
            <wp:simplePos x="0" y="0"/>
            <wp:positionH relativeFrom="column">
              <wp:posOffset>-63878</wp:posOffset>
            </wp:positionH>
            <wp:positionV relativeFrom="paragraph">
              <wp:posOffset>1202798</wp:posOffset>
            </wp:positionV>
            <wp:extent cx="393768" cy="392689"/>
            <wp:effectExtent l="0" t="0" r="0" b="127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pic:cNvPicPr>
                      <a:picLocks noChangeAspect="1"/>
                    </pic:cNvPicPr>
                  </pic:nvPicPr>
                  <pic:blipFill>
                    <a:blip r:embed="rId43"/>
                    <a:stretch>
                      <a:fillRect/>
                    </a:stretch>
                  </pic:blipFill>
                  <pic:spPr>
                    <a:xfrm>
                      <a:off x="0" y="0"/>
                      <a:ext cx="393768" cy="392689"/>
                    </a:xfrm>
                    <a:prstGeom prst="rect">
                      <a:avLst/>
                    </a:prstGeom>
                  </pic:spPr>
                </pic:pic>
              </a:graphicData>
            </a:graphic>
          </wp:anchor>
        </w:drawing>
      </w:r>
      <w:r w:rsidR="0056505E">
        <w:rPr>
          <w:noProof/>
        </w:rPr>
        <w:drawing>
          <wp:anchor distT="0" distB="0" distL="114300" distR="114300" simplePos="0" relativeHeight="251661312" behindDoc="0" locked="0" layoutInCell="1" allowOverlap="1" wp14:anchorId="69E6275F" wp14:editId="160E3582">
            <wp:simplePos x="0" y="0"/>
            <wp:positionH relativeFrom="column">
              <wp:posOffset>1826260</wp:posOffset>
            </wp:positionH>
            <wp:positionV relativeFrom="paragraph">
              <wp:posOffset>527685</wp:posOffset>
            </wp:positionV>
            <wp:extent cx="365760" cy="327025"/>
            <wp:effectExtent l="0" t="0" r="2540" b="3175"/>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pic:cNvPicPr>
                  </pic:nvPicPr>
                  <pic:blipFill>
                    <a:blip r:embed="rId44"/>
                    <a:stretch>
                      <a:fillRect/>
                    </a:stretch>
                  </pic:blipFill>
                  <pic:spPr>
                    <a:xfrm>
                      <a:off x="0" y="0"/>
                      <a:ext cx="365760" cy="327025"/>
                    </a:xfrm>
                    <a:prstGeom prst="rect">
                      <a:avLst/>
                    </a:prstGeom>
                  </pic:spPr>
                </pic:pic>
              </a:graphicData>
            </a:graphic>
            <wp14:sizeRelH relativeFrom="margin">
              <wp14:pctWidth>0</wp14:pctWidth>
            </wp14:sizeRelH>
            <wp14:sizeRelV relativeFrom="margin">
              <wp14:pctHeight>0</wp14:pctHeight>
            </wp14:sizeRelV>
          </wp:anchor>
        </w:drawing>
      </w:r>
      <w:r w:rsidR="0056505E">
        <w:rPr>
          <w:noProof/>
        </w:rPr>
        <w:drawing>
          <wp:anchor distT="0" distB="0" distL="114300" distR="114300" simplePos="0" relativeHeight="251653120" behindDoc="0" locked="0" layoutInCell="1" allowOverlap="1" wp14:anchorId="50FF5C42" wp14:editId="3A27843C">
            <wp:simplePos x="0" y="0"/>
            <wp:positionH relativeFrom="column">
              <wp:posOffset>1355446</wp:posOffset>
            </wp:positionH>
            <wp:positionV relativeFrom="paragraph">
              <wp:posOffset>531216</wp:posOffset>
            </wp:positionV>
            <wp:extent cx="366765" cy="365760"/>
            <wp:effectExtent l="0" t="0" r="1905" b="254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pic:cNvPicPr>
                      <a:picLocks noChangeAspect="1"/>
                    </pic:cNvPicPr>
                  </pic:nvPicPr>
                  <pic:blipFill>
                    <a:blip r:embed="rId45"/>
                    <a:stretch>
                      <a:fillRect/>
                    </a:stretch>
                  </pic:blipFill>
                  <pic:spPr>
                    <a:xfrm>
                      <a:off x="0" y="0"/>
                      <a:ext cx="366765" cy="365760"/>
                    </a:xfrm>
                    <a:prstGeom prst="rect">
                      <a:avLst/>
                    </a:prstGeom>
                  </pic:spPr>
                </pic:pic>
              </a:graphicData>
            </a:graphic>
            <wp14:sizeRelH relativeFrom="margin">
              <wp14:pctWidth>0</wp14:pctWidth>
            </wp14:sizeRelH>
            <wp14:sizeRelV relativeFrom="margin">
              <wp14:pctHeight>0</wp14:pctHeight>
            </wp14:sizeRelV>
          </wp:anchor>
        </w:drawing>
      </w:r>
      <w:r w:rsidR="00363D04">
        <w:rPr>
          <w:noProof/>
        </w:rPr>
        <w:drawing>
          <wp:anchor distT="0" distB="0" distL="114300" distR="114300" simplePos="0" relativeHeight="251656192" behindDoc="0" locked="0" layoutInCell="1" allowOverlap="1" wp14:anchorId="62043B46" wp14:editId="1908BAA1">
            <wp:simplePos x="0" y="0"/>
            <wp:positionH relativeFrom="column">
              <wp:posOffset>873530</wp:posOffset>
            </wp:positionH>
            <wp:positionV relativeFrom="paragraph">
              <wp:posOffset>523825</wp:posOffset>
            </wp:positionV>
            <wp:extent cx="366765" cy="365760"/>
            <wp:effectExtent l="0" t="0" r="1905" b="254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pic:cNvPicPr>
                      <a:picLocks noChangeAspect="1"/>
                    </pic:cNvPicPr>
                  </pic:nvPicPr>
                  <pic:blipFill>
                    <a:blip r:embed="rId46"/>
                    <a:stretch>
                      <a:fillRect/>
                    </a:stretch>
                  </pic:blipFill>
                  <pic:spPr>
                    <a:xfrm>
                      <a:off x="0" y="0"/>
                      <a:ext cx="366765" cy="365760"/>
                    </a:xfrm>
                    <a:prstGeom prst="rect">
                      <a:avLst/>
                    </a:prstGeom>
                  </pic:spPr>
                </pic:pic>
              </a:graphicData>
            </a:graphic>
            <wp14:sizeRelH relativeFrom="margin">
              <wp14:pctWidth>0</wp14:pctWidth>
            </wp14:sizeRelH>
            <wp14:sizeRelV relativeFrom="margin">
              <wp14:pctHeight>0</wp14:pctHeight>
            </wp14:sizeRelV>
          </wp:anchor>
        </w:drawing>
      </w:r>
      <w:r w:rsidR="00363D04">
        <w:rPr>
          <w:noProof/>
        </w:rPr>
        <w:drawing>
          <wp:anchor distT="0" distB="0" distL="114300" distR="114300" simplePos="0" relativeHeight="251655168" behindDoc="0" locked="0" layoutInCell="1" allowOverlap="1" wp14:anchorId="42B7C946" wp14:editId="7EEC7B3D">
            <wp:simplePos x="0" y="0"/>
            <wp:positionH relativeFrom="column">
              <wp:posOffset>390210</wp:posOffset>
            </wp:positionH>
            <wp:positionV relativeFrom="paragraph">
              <wp:posOffset>540414</wp:posOffset>
            </wp:positionV>
            <wp:extent cx="364419" cy="351225"/>
            <wp:effectExtent l="0" t="0" r="4445" b="444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pic:cNvPicPr>
                      <a:picLocks noChangeAspect="1"/>
                    </pic:cNvPicPr>
                  </pic:nvPicPr>
                  <pic:blipFill>
                    <a:blip r:embed="rId47"/>
                    <a:stretch>
                      <a:fillRect/>
                    </a:stretch>
                  </pic:blipFill>
                  <pic:spPr>
                    <a:xfrm>
                      <a:off x="0" y="0"/>
                      <a:ext cx="364419" cy="351225"/>
                    </a:xfrm>
                    <a:prstGeom prst="rect">
                      <a:avLst/>
                    </a:prstGeom>
                  </pic:spPr>
                </pic:pic>
              </a:graphicData>
            </a:graphic>
          </wp:anchor>
        </w:drawing>
      </w:r>
      <w:r w:rsidR="00363D04">
        <w:rPr>
          <w:noProof/>
        </w:rPr>
        <w:drawing>
          <wp:anchor distT="0" distB="0" distL="114300" distR="114300" simplePos="0" relativeHeight="251652096" behindDoc="0" locked="0" layoutInCell="1" allowOverlap="1" wp14:anchorId="00F2E259" wp14:editId="5140E1AC">
            <wp:simplePos x="0" y="0"/>
            <wp:positionH relativeFrom="column">
              <wp:posOffset>0</wp:posOffset>
            </wp:positionH>
            <wp:positionV relativeFrom="paragraph">
              <wp:posOffset>429895</wp:posOffset>
            </wp:positionV>
            <wp:extent cx="281829" cy="457200"/>
            <wp:effectExtent l="0" t="0" r="0"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pic:cNvPicPr>
                      <a:picLocks noChangeAspect="1"/>
                    </pic:cNvPicPr>
                  </pic:nvPicPr>
                  <pic:blipFill>
                    <a:blip r:embed="rId48"/>
                    <a:stretch>
                      <a:fillRect/>
                    </a:stretch>
                  </pic:blipFill>
                  <pic:spPr>
                    <a:xfrm>
                      <a:off x="0" y="0"/>
                      <a:ext cx="281829" cy="457200"/>
                    </a:xfrm>
                    <a:prstGeom prst="rect">
                      <a:avLst/>
                    </a:prstGeom>
                  </pic:spPr>
                </pic:pic>
              </a:graphicData>
            </a:graphic>
            <wp14:sizeRelH relativeFrom="margin">
              <wp14:pctWidth>0</wp14:pctWidth>
            </wp14:sizeRelH>
            <wp14:sizeRelV relativeFrom="margin">
              <wp14:pctHeight>0</wp14:pctHeight>
            </wp14:sizeRelV>
          </wp:anchor>
        </w:drawing>
      </w:r>
    </w:p>
    <w:sectPr w:rsidR="000B2720" w:rsidRPr="00143429" w:rsidSect="00021B9A">
      <w:footerReference w:type="default" r:id="rId49"/>
      <w:pgSz w:w="12240" w:h="15840"/>
      <w:pgMar w:top="1440" w:right="1440" w:bottom="1152"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03FDB9" w14:textId="77777777" w:rsidR="00A62970" w:rsidRDefault="00A62970" w:rsidP="00972ADD">
      <w:r>
        <w:separator/>
      </w:r>
    </w:p>
  </w:endnote>
  <w:endnote w:type="continuationSeparator" w:id="0">
    <w:p w14:paraId="722F8E0A" w14:textId="77777777" w:rsidR="00A62970" w:rsidRDefault="00A62970" w:rsidP="00972A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embedRegular r:id="rId1" w:fontKey="{DEF9B475-B6C6-364B-8F2D-CEC28EC541BA}"/>
  </w:font>
  <w:font w:name="Times New Roman">
    <w:panose1 w:val="02020603050405020304"/>
    <w:charset w:val="00"/>
    <w:family w:val="roman"/>
    <w:pitch w:val="variable"/>
    <w:sig w:usb0="E0002EFF" w:usb1="C000785B" w:usb2="00000009" w:usb3="00000000" w:csb0="000001FF" w:csb1="00000000"/>
    <w:embedRegular r:id="rId2" w:fontKey="{264011FA-B33A-B942-BEC7-A70FE1E7464F}"/>
    <w:embedBold r:id="rId3" w:fontKey="{FEC1A37B-CE33-9543-94FA-460E70BDA7DE}"/>
    <w:embedItalic r:id="rId4" w:fontKey="{B4A6A9FD-ED22-D34B-959F-A600FB655228}"/>
  </w:font>
  <w:font w:name="Courier New">
    <w:panose1 w:val="02070309020205020404"/>
    <w:charset w:val="00"/>
    <w:family w:val="modern"/>
    <w:pitch w:val="fixed"/>
    <w:sig w:usb0="E0002AFF" w:usb1="C0007843" w:usb2="00000009" w:usb3="00000000" w:csb0="000001FF" w:csb1="00000000"/>
    <w:embedRegular r:id="rId5" w:fontKey="{7072540A-5563-F746-8F1C-3899A25BDF23}"/>
  </w:font>
  <w:font w:name="Wingdings">
    <w:panose1 w:val="05000000000000000000"/>
    <w:charset w:val="4D"/>
    <w:family w:val="decorative"/>
    <w:pitch w:val="variable"/>
    <w:sig w:usb0="00000003" w:usb1="10000000" w:usb2="00000000" w:usb3="00000000" w:csb0="80000001" w:csb1="00000000"/>
    <w:embedRegular r:id="rId6" w:fontKey="{0CD4C9C0-483B-9E4D-B118-097F17E88A0A}"/>
  </w:font>
  <w:font w:name="Open Sans">
    <w:charset w:val="00"/>
    <w:family w:val="swiss"/>
    <w:pitch w:val="variable"/>
    <w:sig w:usb0="E00002EF" w:usb1="4000205B" w:usb2="00000028" w:usb3="00000000" w:csb0="0000019F" w:csb1="00000000"/>
    <w:embedRegular r:id="rId7" w:fontKey="{882A1F62-B393-9C4D-8364-A51772CB8FF8}"/>
    <w:embedBoldItalic r:id="rId8" w:fontKey="{304BE55E-90D6-F046-A223-397E0BA1346C}"/>
  </w:font>
  <w:font w:name="Cambria">
    <w:panose1 w:val="02040503050406030204"/>
    <w:charset w:val="00"/>
    <w:family w:val="roman"/>
    <w:pitch w:val="variable"/>
    <w:sig w:usb0="A00002EF" w:usb1="4000004B" w:usb2="00000000" w:usb3="00000000" w:csb0="0000009F" w:csb1="00000000"/>
    <w:embedRegular r:id="rId9" w:fontKey="{1E533755-BCEB-7E4E-B174-5FF5FE08D318}"/>
  </w:font>
  <w:font w:name="MS Mincho">
    <w:altName w:val="ＭＳ 明朝"/>
    <w:panose1 w:val="02020609040205080304"/>
    <w:charset w:val="80"/>
    <w:family w:val="modern"/>
    <w:pitch w:val="fixed"/>
    <w:sig w:usb0="E00002FF" w:usb1="6AC7FDFB" w:usb2="08000012" w:usb3="00000000" w:csb0="0002009F" w:csb1="00000000"/>
  </w:font>
  <w:font w:name="Montserrat">
    <w:altName w:val="Calibri"/>
    <w:panose1 w:val="020B0604020202020204"/>
    <w:charset w:val="4D"/>
    <w:family w:val="auto"/>
    <w:notTrueType/>
    <w:pitch w:val="variable"/>
    <w:sig w:usb0="2000020F" w:usb1="00000003" w:usb2="00000000" w:usb3="00000000" w:csb0="00000197" w:csb1="00000000"/>
  </w:font>
  <w:font w:name="Coolvetica Rg">
    <w:altName w:val="Calibri"/>
    <w:panose1 w:val="020B0604020202020204"/>
    <w:charset w:val="4D"/>
    <w:family w:val="swiss"/>
    <w:pitch w:val="variable"/>
    <w:sig w:usb0="A000006F" w:usb1="5000201B" w:usb2="00000000" w:usb3="00000000" w:csb0="00000183" w:csb1="00000000"/>
  </w:font>
  <w:font w:name="MS Gothic">
    <w:altName w:val="ＭＳ ゴシック"/>
    <w:panose1 w:val="020B0609070205080204"/>
    <w:charset w:val="80"/>
    <w:family w:val="modern"/>
    <w:pitch w:val="fixed"/>
    <w:sig w:usb0="00000001" w:usb1="08070000" w:usb2="00000010" w:usb3="00000000" w:csb0="00020000" w:csb1="00000000"/>
  </w:font>
  <w:font w:name="Times New Roman (Headings CS)">
    <w:altName w:val="Times New Roman"/>
    <w:panose1 w:val="020B0604020202020204"/>
    <w:charset w:val="00"/>
    <w:family w:val="roman"/>
    <w:notTrueType/>
    <w:pitch w:val="default"/>
  </w:font>
  <w:font w:name="Montserrat Light">
    <w:altName w:val="Calibri"/>
    <w:panose1 w:val="020B0604020202020204"/>
    <w:charset w:val="4D"/>
    <w:family w:val="auto"/>
    <w:notTrueType/>
    <w:pitch w:val="variable"/>
    <w:sig w:usb0="2000020F" w:usb1="00000003" w:usb2="00000000" w:usb3="00000000" w:csb0="00000197" w:csb1="00000000"/>
  </w:font>
  <w:font w:name="Bebas Neue">
    <w:altName w:val="Calibri"/>
    <w:panose1 w:val="020B0604020202020204"/>
    <w:charset w:val="4D"/>
    <w:family w:val="swiss"/>
    <w:notTrueType/>
    <w:pitch w:val="variable"/>
    <w:sig w:usb0="00000007" w:usb1="00000001" w:usb2="00000000" w:usb3="00000000" w:csb0="00000093" w:csb1="00000000"/>
  </w:font>
  <w:font w:name="Gotham">
    <w:altName w:val="Calibri"/>
    <w:panose1 w:val="020B0604020202020204"/>
    <w:charset w:val="4D"/>
    <w:family w:val="auto"/>
    <w:notTrueType/>
    <w:pitch w:val="variable"/>
    <w:sig w:usb0="800000AF" w:usb1="50000048" w:usb2="00000000" w:usb3="00000000" w:csb0="00000111" w:csb1="00000000"/>
  </w:font>
  <w:font w:name="Times New Roman (Body CS)">
    <w:panose1 w:val="020B0604020202020204"/>
    <w:charset w:val="00"/>
    <w:family w:val="roman"/>
    <w:notTrueType/>
    <w:pitch w:val="default"/>
  </w:font>
  <w:font w:name="Calibri">
    <w:altName w:val="Calibri"/>
    <w:panose1 w:val="020F0502020204030204"/>
    <w:charset w:val="00"/>
    <w:family w:val="swiss"/>
    <w:pitch w:val="variable"/>
    <w:sig w:usb0="E0002AFF" w:usb1="C000247B" w:usb2="00000009" w:usb3="00000000" w:csb0="000001FF" w:csb1="00000000"/>
    <w:embedRegular r:id="rId22" w:fontKey="{2D02AEBC-FBE1-AF4F-A62B-78D670F0154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27426685"/>
      <w:docPartObj>
        <w:docPartGallery w:val="Page Numbers (Bottom of Page)"/>
        <w:docPartUnique/>
      </w:docPartObj>
    </w:sdtPr>
    <w:sdtEndPr>
      <w:rPr>
        <w:rStyle w:val="PageNumber"/>
      </w:rPr>
    </w:sdtEndPr>
    <w:sdtContent>
      <w:p w14:paraId="120DBB9A" w14:textId="1E294021" w:rsidR="00BA7E3D" w:rsidRDefault="00BA7E3D" w:rsidP="00BA7E3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6186C7D" w14:textId="77777777" w:rsidR="00BA7E3D" w:rsidRDefault="00BA7E3D" w:rsidP="00E5236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216D6" w14:textId="63CB6838" w:rsidR="00BA7E3D" w:rsidRDefault="00BA7E3D" w:rsidP="00A04DAE">
    <w:pPr>
      <w:pStyle w:val="Footer"/>
      <w:tabs>
        <w:tab w:val="clear" w:pos="4680"/>
        <w:tab w:val="clear" w:pos="9360"/>
        <w:tab w:val="right" w:pos="9000"/>
      </w:tabs>
      <w:spacing w:after="0"/>
      <w:ind w:right="360"/>
    </w:pPr>
    <w:r>
      <w:rPr>
        <w:rFonts w:ascii="Times New Roman" w:eastAsia="Times New Roman" w:hAnsi="Times New Roman" w:cs="Times New Roman"/>
        <w:noProof/>
        <w:sz w:val="24"/>
      </w:rPr>
      <mc:AlternateContent>
        <mc:Choice Requires="wps">
          <w:drawing>
            <wp:anchor distT="0" distB="0" distL="114300" distR="114300" simplePos="0" relativeHeight="251674624" behindDoc="0" locked="0" layoutInCell="1" allowOverlap="1" wp14:anchorId="1C13C298" wp14:editId="73DF3943">
              <wp:simplePos x="0" y="0"/>
              <wp:positionH relativeFrom="column">
                <wp:posOffset>4946015</wp:posOffset>
              </wp:positionH>
              <wp:positionV relativeFrom="paragraph">
                <wp:posOffset>136322</wp:posOffset>
              </wp:positionV>
              <wp:extent cx="1473835" cy="197485"/>
              <wp:effectExtent l="0" t="0" r="0" b="5715"/>
              <wp:wrapNone/>
              <wp:docPr id="45" name="Text Box 45"/>
              <wp:cNvGraphicFramePr/>
              <a:graphic xmlns:a="http://schemas.openxmlformats.org/drawingml/2006/main">
                <a:graphicData uri="http://schemas.microsoft.com/office/word/2010/wordprocessingShape">
                  <wps:wsp>
                    <wps:cNvSpPr txBox="1"/>
                    <wps:spPr>
                      <a:xfrm>
                        <a:off x="0" y="0"/>
                        <a:ext cx="1473835" cy="197485"/>
                      </a:xfrm>
                      <a:prstGeom prst="rect">
                        <a:avLst/>
                      </a:prstGeom>
                      <a:noFill/>
                      <a:ln w="6350">
                        <a:noFill/>
                      </a:ln>
                    </wps:spPr>
                    <wps:txbx>
                      <w:txbxContent>
                        <w:p w14:paraId="7E24C15C" w14:textId="08F913C7" w:rsidR="00BA7E3D" w:rsidRPr="00021B9A" w:rsidRDefault="00BA7E3D" w:rsidP="00021B9A">
                          <w:pPr>
                            <w:spacing w:after="0"/>
                            <w:jc w:val="right"/>
                            <w:rPr>
                              <w:rFonts w:ascii="Open Sans" w:hAnsi="Open Sans" w:cs="Open Sans"/>
                              <w:color w:val="97BFE5"/>
                              <w:sz w:val="16"/>
                              <w:szCs w:val="21"/>
                            </w:rPr>
                          </w:pPr>
                          <w:r w:rsidRPr="00021B9A">
                            <w:rPr>
                              <w:rFonts w:ascii="Open Sans" w:hAnsi="Open Sans" w:cs="Open Sans"/>
                              <w:color w:val="97BFE5"/>
                              <w:sz w:val="16"/>
                              <w:szCs w:val="21"/>
                            </w:rPr>
                            <w:t>TEMPLATE</w:t>
                          </w:r>
                          <w:r>
                            <w:rPr>
                              <w:rFonts w:ascii="Open Sans" w:hAnsi="Open Sans" w:cs="Open Sans"/>
                              <w:color w:val="97BFE5"/>
                              <w:sz w:val="16"/>
                              <w:szCs w:val="21"/>
                            </w:rPr>
                            <w:t>|</w:t>
                          </w:r>
                          <w:r w:rsidRPr="00021B9A">
                            <w:rPr>
                              <w:rFonts w:ascii="Open Sans" w:hAnsi="Open Sans" w:cs="Open Sans"/>
                              <w:color w:val="97BFE5"/>
                              <w:sz w:val="16"/>
                              <w:szCs w:val="21"/>
                            </w:rPr>
                            <w:t xml:space="preserve"> PAGE </w:t>
                          </w:r>
                          <w:r>
                            <w:rPr>
                              <w:rFonts w:ascii="Open Sans" w:hAnsi="Open Sans" w:cs="Open Sans"/>
                              <w:color w:val="97BFE5"/>
                              <w:sz w:val="16"/>
                              <w:szCs w:val="21"/>
                            </w:rPr>
                            <w:t>2</w:t>
                          </w:r>
                          <w:r w:rsidRPr="00021B9A">
                            <w:rPr>
                              <w:rFonts w:ascii="Open Sans" w:hAnsi="Open Sans" w:cs="Open Sans"/>
                              <w:color w:val="97BFE5"/>
                              <w:sz w:val="16"/>
                              <w:szCs w:val="21"/>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type w14:anchorId="1C13C298" id="_x0000_t202" coordsize="21600,21600" o:spt="202" path="m,l,21600r21600,l21600,xe">
              <v:stroke joinstyle="miter"/>
              <v:path gradientshapeok="t" o:connecttype="rect"/>
            </v:shapetype>
            <v:shape id="Text Box 45" o:spid="_x0000_s1087" type="#_x0000_t202" style="position:absolute;margin-left:389.45pt;margin-top:10.75pt;width:116.05pt;height:15.5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" filled="f" stroked="f" strokeweight=".5pt">
              <v:textbox inset="0,0,0,0">
                <w:txbxContent>
                  <w:p w14:paraId="7E24C15C" w14:textId="08F913C7" w:rsidR="00BA7E3D" w:rsidRPr="00021B9A" w:rsidRDefault="00BA7E3D" w:rsidP="00021B9A">
                    <w:pPr>
                      <w:spacing w:after="0"/>
                      <w:jc w:val="right"/>
                      <w:rPr>
                        <w:rFonts w:ascii="Open Sans" w:hAnsi="Open Sans" w:cs="Open Sans"/>
                        <w:color w:val="97BFE5"/>
                        <w:sz w:val="16"/>
                        <w:szCs w:val="21"/>
                      </w:rPr>
                    </w:pPr>
                    <w:r w:rsidRPr="00021B9A">
                      <w:rPr>
                        <w:rFonts w:ascii="Open Sans" w:hAnsi="Open Sans" w:cs="Open Sans"/>
                        <w:color w:val="97BFE5"/>
                        <w:sz w:val="16"/>
                        <w:szCs w:val="21"/>
                      </w:rPr>
                      <w:t>TEMPLATE</w:t>
                    </w:r>
                    <w:r>
                      <w:rPr>
                        <w:rFonts w:ascii="Open Sans" w:hAnsi="Open Sans" w:cs="Open Sans"/>
                        <w:color w:val="97BFE5"/>
                        <w:sz w:val="16"/>
                        <w:szCs w:val="21"/>
                      </w:rPr>
                      <w:t>|</w:t>
                    </w:r>
                    <w:r w:rsidRPr="00021B9A">
                      <w:rPr>
                        <w:rFonts w:ascii="Open Sans" w:hAnsi="Open Sans" w:cs="Open Sans"/>
                        <w:color w:val="97BFE5"/>
                        <w:sz w:val="16"/>
                        <w:szCs w:val="21"/>
                      </w:rPr>
                      <w:t xml:space="preserve"> PAGE </w:t>
                    </w:r>
                    <w:r>
                      <w:rPr>
                        <w:rFonts w:ascii="Open Sans" w:hAnsi="Open Sans" w:cs="Open Sans"/>
                        <w:color w:val="97BFE5"/>
                        <w:sz w:val="16"/>
                        <w:szCs w:val="21"/>
                      </w:rPr>
                      <w:t>2</w:t>
                    </w:r>
                    <w:r w:rsidRPr="00021B9A">
                      <w:rPr>
                        <w:rFonts w:ascii="Open Sans" w:hAnsi="Open Sans" w:cs="Open Sans"/>
                        <w:color w:val="97BFE5"/>
                        <w:sz w:val="16"/>
                        <w:szCs w:val="21"/>
                      </w:rPr>
                      <w:t>/3</w:t>
                    </w:r>
                  </w:p>
                </w:txbxContent>
              </v:textbox>
            </v:shape>
          </w:pict>
        </mc:Fallback>
      </mc:AlternateContent>
    </w:r>
    <w:r w:rsidRPr="00E52369">
      <w:rPr>
        <w:rFonts w:ascii="Times New Roman" w:eastAsia="Times New Roman" w:hAnsi="Times New Roman" w:cs="Times New Roman"/>
        <w:sz w:val="24"/>
      </w:rPr>
      <w:fldChar w:fldCharType="begin"/>
    </w:r>
    <w:r w:rsidRPr="00E52369">
      <w:rPr>
        <w:rFonts w:ascii="Times New Roman" w:eastAsia="Times New Roman" w:hAnsi="Times New Roman" w:cs="Times New Roman"/>
        <w:sz w:val="24"/>
      </w:rPr>
      <w:instrText xml:space="preserve"> INCLUDEPICTURE "https://images.squarespace-cdn.com/content/5c3e3494e2ccd19ef929d5f7/1547581347076-LV91LXPZ7RL9LIGICDFT/ChildFocus_Logo_RGB.jpg?content-type=image%2Fjpeg" \* MERGEFORMATINET </w:instrText>
    </w:r>
    <w:r w:rsidRPr="00E52369">
      <w:rPr>
        <w:rFonts w:ascii="Times New Roman" w:eastAsia="Times New Roman" w:hAnsi="Times New Roman" w:cs="Times New Roman"/>
        <w:sz w:val="24"/>
      </w:rPr>
      <w:fldChar w:fldCharType="end"/>
    </w:r>
    <w:r>
      <w:rPr>
        <w:rFonts w:ascii="Times New Roman" w:eastAsia="Times New Roman" w:hAnsi="Times New Roman" w:cs="Times New Roman"/>
        <w:sz w:val="24"/>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906BB5" w14:textId="605DF585" w:rsidR="00BA7E3D" w:rsidRDefault="00BA7E3D" w:rsidP="00A04DAE">
    <w:pPr>
      <w:pStyle w:val="Footer"/>
      <w:tabs>
        <w:tab w:val="clear" w:pos="4680"/>
        <w:tab w:val="clear" w:pos="9360"/>
        <w:tab w:val="right" w:pos="9000"/>
      </w:tabs>
      <w:spacing w:after="0"/>
      <w:ind w:right="360"/>
    </w:pPr>
    <w:r>
      <w:rPr>
        <w:rFonts w:ascii="Times New Roman" w:eastAsia="Times New Roman" w:hAnsi="Times New Roman" w:cs="Times New Roman"/>
        <w:noProof/>
        <w:sz w:val="24"/>
      </w:rPr>
      <mc:AlternateContent>
        <mc:Choice Requires="wps">
          <w:drawing>
            <wp:anchor distT="0" distB="0" distL="114300" distR="114300" simplePos="0" relativeHeight="251672576" behindDoc="0" locked="0" layoutInCell="1" allowOverlap="1" wp14:anchorId="68A38DB4" wp14:editId="7719B4F8">
              <wp:simplePos x="0" y="0"/>
              <wp:positionH relativeFrom="column">
                <wp:posOffset>4482465</wp:posOffset>
              </wp:positionH>
              <wp:positionV relativeFrom="paragraph">
                <wp:posOffset>167005</wp:posOffset>
              </wp:positionV>
              <wp:extent cx="1473835" cy="197485"/>
              <wp:effectExtent l="0" t="0" r="0" b="5715"/>
              <wp:wrapNone/>
              <wp:docPr id="42" name="Text Box 42"/>
              <wp:cNvGraphicFramePr/>
              <a:graphic xmlns:a="http://schemas.openxmlformats.org/drawingml/2006/main">
                <a:graphicData uri="http://schemas.microsoft.com/office/word/2010/wordprocessingShape">
                  <wps:wsp>
                    <wps:cNvSpPr txBox="1"/>
                    <wps:spPr>
                      <a:xfrm>
                        <a:off x="0" y="0"/>
                        <a:ext cx="1473835" cy="197485"/>
                      </a:xfrm>
                      <a:prstGeom prst="rect">
                        <a:avLst/>
                      </a:prstGeom>
                      <a:noFill/>
                      <a:ln w="6350">
                        <a:noFill/>
                      </a:ln>
                    </wps:spPr>
                    <wps:txbx>
                      <w:txbxContent>
                        <w:p w14:paraId="46748F9A" w14:textId="5E3DBC84" w:rsidR="00BA7E3D" w:rsidRPr="008C1193" w:rsidRDefault="00BA7E3D" w:rsidP="00021B9A">
                          <w:pPr>
                            <w:spacing w:after="0" w:line="240" w:lineRule="auto"/>
                            <w:jc w:val="right"/>
                            <w:rPr>
                              <w:rFonts w:ascii="Open Sans" w:hAnsi="Open Sans" w:cs="Open Sans"/>
                              <w:color w:val="98BFE6"/>
                              <w:sz w:val="16"/>
                              <w:szCs w:val="21"/>
                            </w:rPr>
                          </w:pPr>
                          <w:r w:rsidRPr="008C1193">
                            <w:rPr>
                              <w:rFonts w:ascii="Open Sans" w:hAnsi="Open Sans" w:cs="Open Sans"/>
                              <w:color w:val="98BFE6"/>
                              <w:sz w:val="16"/>
                              <w:szCs w:val="21"/>
                            </w:rPr>
                            <w:t>TEMPLATE| PAGE 3/3</w:t>
                          </w:r>
                        </w:p>
                        <w:p w14:paraId="2C01C4D4" w14:textId="71F7B200" w:rsidR="00BA7E3D" w:rsidRPr="00021B9A" w:rsidRDefault="00BA7E3D" w:rsidP="00021B9A">
                          <w:pPr>
                            <w:spacing w:after="0"/>
                            <w:jc w:val="right"/>
                            <w:rPr>
                              <w:rFonts w:ascii="Open Sans" w:hAnsi="Open Sans" w:cs="Open Sans"/>
                              <w:color w:val="97BFE5"/>
                              <w:sz w:val="16"/>
                              <w:szCs w:val="2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type w14:anchorId="68A38DB4" id="_x0000_t202" coordsize="21600,21600" o:spt="202" path="m,l,21600r21600,l21600,xe">
              <v:stroke joinstyle="miter"/>
              <v:path gradientshapeok="t" o:connecttype="rect"/>
            </v:shapetype>
            <v:shape id="Text Box 42" o:spid="_x0000_s1088" type="#_x0000_t202" style="position:absolute;margin-left:352.95pt;margin-top:13.15pt;width:116.05pt;height:15.5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" filled="f" stroked="f" strokeweight=".5pt">
              <v:textbox inset="0,0,0,0">
                <w:txbxContent>
                  <w:p w14:paraId="46748F9A" w14:textId="5E3DBC84" w:rsidR="00BA7E3D" w:rsidRPr="008C1193" w:rsidRDefault="00BA7E3D" w:rsidP="00021B9A">
                    <w:pPr>
                      <w:spacing w:after="0" w:line="240" w:lineRule="auto"/>
                      <w:jc w:val="right"/>
                      <w:rPr>
                        <w:rFonts w:ascii="Open Sans" w:hAnsi="Open Sans" w:cs="Open Sans"/>
                        <w:color w:val="98BFE6"/>
                        <w:sz w:val="16"/>
                        <w:szCs w:val="21"/>
                      </w:rPr>
                    </w:pPr>
                    <w:r w:rsidRPr="008C1193">
                      <w:rPr>
                        <w:rFonts w:ascii="Open Sans" w:hAnsi="Open Sans" w:cs="Open Sans"/>
                        <w:color w:val="98BFE6"/>
                        <w:sz w:val="16"/>
                        <w:szCs w:val="21"/>
                      </w:rPr>
                      <w:t>TEMPLATE| PAGE 3/3</w:t>
                    </w:r>
                  </w:p>
                  <w:p w14:paraId="2C01C4D4" w14:textId="71F7B200" w:rsidR="00BA7E3D" w:rsidRPr="00021B9A" w:rsidRDefault="00BA7E3D" w:rsidP="00021B9A">
                    <w:pPr>
                      <w:spacing w:after="0"/>
                      <w:jc w:val="right"/>
                      <w:rPr>
                        <w:rFonts w:ascii="Open Sans" w:hAnsi="Open Sans" w:cs="Open Sans"/>
                        <w:color w:val="97BFE5"/>
                        <w:sz w:val="16"/>
                        <w:szCs w:val="21"/>
                      </w:rPr>
                    </w:pPr>
                  </w:p>
                </w:txbxContent>
              </v:textbox>
            </v:shape>
          </w:pict>
        </mc:Fallback>
      </mc:AlternateContent>
    </w:r>
    <w:r w:rsidRPr="00E52369">
      <w:rPr>
        <w:rFonts w:ascii="Times New Roman" w:eastAsia="Times New Roman" w:hAnsi="Times New Roman" w:cs="Times New Roman"/>
        <w:sz w:val="24"/>
      </w:rPr>
      <w:fldChar w:fldCharType="begin"/>
    </w:r>
    <w:r w:rsidRPr="00E52369">
      <w:rPr>
        <w:rFonts w:ascii="Times New Roman" w:eastAsia="Times New Roman" w:hAnsi="Times New Roman" w:cs="Times New Roman"/>
        <w:sz w:val="24"/>
      </w:rPr>
      <w:instrText xml:space="preserve"> INCLUDEPICTURE "https://images.squarespace-cdn.com/content/5c3e3494e2ccd19ef929d5f7/1547581347076-LV91LXPZ7RL9LIGICDFT/ChildFocus_Logo_RGB.jpg?content-type=image%2Fjpeg" \* MERGEFORMATINET </w:instrText>
    </w:r>
    <w:r w:rsidRPr="00E52369">
      <w:rPr>
        <w:rFonts w:ascii="Times New Roman" w:eastAsia="Times New Roman" w:hAnsi="Times New Roman" w:cs="Times New Roman"/>
        <w:sz w:val="24"/>
      </w:rPr>
      <w:fldChar w:fldCharType="end"/>
    </w:r>
    <w:r>
      <w:rPr>
        <w:rFonts w:ascii="Times New Roman" w:eastAsia="Times New Roman" w:hAnsi="Times New Roman" w:cs="Times New Roman"/>
        <w:sz w:val="24"/>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cs="Open Sans"/>
        <w:color w:val="222659"/>
        <w:sz w:val="18"/>
        <w:szCs w:val="22"/>
      </w:rPr>
      <w:id w:val="43336910"/>
      <w:docPartObj>
        <w:docPartGallery w:val="Page Numbers (Bottom of Page)"/>
        <w:docPartUnique/>
      </w:docPartObj>
    </w:sdtPr>
    <w:sdtEndPr>
      <w:rPr>
        <w:rStyle w:val="PageNumber"/>
      </w:rPr>
    </w:sdtEndPr>
    <w:sdtContent>
      <w:p w14:paraId="29E6A0ED" w14:textId="77777777" w:rsidR="00BA7E3D" w:rsidRPr="000F0EBF" w:rsidRDefault="00BA7E3D" w:rsidP="000F0EBF">
        <w:pPr>
          <w:pStyle w:val="Footer"/>
          <w:framePr w:w="1892" w:h="229" w:hRule="exact" w:wrap="none" w:vAnchor="text" w:hAnchor="page" w:x="9480" w:y="265"/>
          <w:spacing w:after="0"/>
          <w:jc w:val="right"/>
          <w:rPr>
            <w:rStyle w:val="PageNumber"/>
            <w:rFonts w:cs="Open Sans"/>
            <w:color w:val="222659"/>
            <w:sz w:val="18"/>
            <w:szCs w:val="22"/>
          </w:rPr>
        </w:pPr>
        <w:r w:rsidRPr="000F0EBF">
          <w:rPr>
            <w:rStyle w:val="PageNumber"/>
            <w:rFonts w:cs="Open Sans"/>
            <w:color w:val="222659"/>
            <w:sz w:val="18"/>
            <w:szCs w:val="22"/>
          </w:rPr>
          <w:t xml:space="preserve">Page </w:t>
        </w:r>
        <w:r w:rsidRPr="000F0EBF">
          <w:rPr>
            <w:rStyle w:val="PageNumber"/>
            <w:rFonts w:cs="Open Sans"/>
            <w:color w:val="222659"/>
            <w:sz w:val="18"/>
            <w:szCs w:val="22"/>
          </w:rPr>
          <w:fldChar w:fldCharType="begin"/>
        </w:r>
        <w:r w:rsidRPr="000F0EBF">
          <w:rPr>
            <w:rStyle w:val="PageNumber"/>
            <w:rFonts w:cs="Open Sans"/>
            <w:color w:val="222659"/>
            <w:sz w:val="18"/>
            <w:szCs w:val="22"/>
          </w:rPr>
          <w:instrText xml:space="preserve"> PAGE </w:instrText>
        </w:r>
        <w:r w:rsidRPr="000F0EBF">
          <w:rPr>
            <w:rStyle w:val="PageNumber"/>
            <w:rFonts w:cs="Open Sans"/>
            <w:color w:val="222659"/>
            <w:sz w:val="18"/>
            <w:szCs w:val="22"/>
          </w:rPr>
          <w:fldChar w:fldCharType="separate"/>
        </w:r>
        <w:r w:rsidRPr="000F0EBF">
          <w:rPr>
            <w:rStyle w:val="PageNumber"/>
            <w:rFonts w:cs="Open Sans"/>
            <w:noProof/>
            <w:color w:val="222659"/>
            <w:sz w:val="18"/>
            <w:szCs w:val="22"/>
          </w:rPr>
          <w:t>3</w:t>
        </w:r>
        <w:r w:rsidRPr="000F0EBF">
          <w:rPr>
            <w:rStyle w:val="PageNumber"/>
            <w:rFonts w:cs="Open Sans"/>
            <w:color w:val="222659"/>
            <w:sz w:val="18"/>
            <w:szCs w:val="22"/>
          </w:rPr>
          <w:fldChar w:fldCharType="end"/>
        </w:r>
      </w:p>
    </w:sdtContent>
  </w:sdt>
  <w:p w14:paraId="0FB87972" w14:textId="6EF12718" w:rsidR="00BA7E3D" w:rsidRDefault="00BA7E3D" w:rsidP="00A04DAE">
    <w:pPr>
      <w:pStyle w:val="Footer"/>
      <w:tabs>
        <w:tab w:val="clear" w:pos="4680"/>
        <w:tab w:val="clear" w:pos="9360"/>
        <w:tab w:val="right" w:pos="9000"/>
      </w:tabs>
      <w:spacing w:after="0"/>
      <w:ind w:right="360"/>
    </w:pPr>
    <w:r w:rsidRPr="00E52369">
      <w:rPr>
        <w:rFonts w:ascii="Times New Roman" w:eastAsia="Times New Roman" w:hAnsi="Times New Roman" w:cs="Times New Roman"/>
        <w:sz w:val="24"/>
      </w:rPr>
      <w:fldChar w:fldCharType="begin"/>
    </w:r>
    <w:r w:rsidRPr="00E52369">
      <w:rPr>
        <w:rFonts w:ascii="Times New Roman" w:eastAsia="Times New Roman" w:hAnsi="Times New Roman" w:cs="Times New Roman"/>
        <w:sz w:val="24"/>
      </w:rPr>
      <w:instrText xml:space="preserve"> INCLUDEPICTURE "https://images.squarespace-cdn.com/content/5c3e3494e2ccd19ef929d5f7/1547581347076-LV91LXPZ7RL9LIGICDFT/ChildFocus_Logo_RGB.jpg?content-type=image%2Fjpeg" \* MERGEFORMATINET </w:instrText>
    </w:r>
    <w:r w:rsidRPr="00E52369">
      <w:rPr>
        <w:rFonts w:ascii="Times New Roman" w:eastAsia="Times New Roman" w:hAnsi="Times New Roman" w:cs="Times New Roman"/>
        <w:sz w:val="24"/>
      </w:rPr>
      <w:fldChar w:fldCharType="end"/>
    </w:r>
    <w:r>
      <w:rPr>
        <w:rFonts w:ascii="Times New Roman" w:eastAsia="Times New Roman" w:hAnsi="Times New Roman" w:cs="Times New Roman"/>
        <w:sz w:val="24"/>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7344AF" w14:textId="77777777" w:rsidR="00A62970" w:rsidRDefault="00A62970" w:rsidP="00972ADD">
      <w:r>
        <w:separator/>
      </w:r>
    </w:p>
  </w:footnote>
  <w:footnote w:type="continuationSeparator" w:id="0">
    <w:p w14:paraId="7A8CF6E6" w14:textId="77777777" w:rsidR="00A62970" w:rsidRDefault="00A62970" w:rsidP="00972A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F34681"/>
    <w:multiLevelType w:val="hybridMultilevel"/>
    <w:tmpl w:val="59466C9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A113D0"/>
    <w:multiLevelType w:val="hybridMultilevel"/>
    <w:tmpl w:val="9B720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AE60E4D"/>
    <w:multiLevelType w:val="hybridMultilevel"/>
    <w:tmpl w:val="ED2C3394"/>
    <w:lvl w:ilvl="0" w:tplc="041E6848">
      <w:start w:val="1"/>
      <w:numFmt w:val="bullet"/>
      <w:pStyle w:val="ItemSublist"/>
      <w:lvlText w:val=""/>
      <w:lvlJc w:val="left"/>
      <w:pPr>
        <w:ind w:left="504" w:hanging="216"/>
      </w:pPr>
      <w:rPr>
        <w:rFonts w:ascii="Symbol" w:hAnsi="Symbol"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 w15:restartNumberingAfterBreak="0">
    <w:nsid w:val="6C913415"/>
    <w:multiLevelType w:val="hybridMultilevel"/>
    <w:tmpl w:val="FDAEBE12"/>
    <w:lvl w:ilvl="0" w:tplc="6E260752">
      <w:start w:val="1"/>
      <w:numFmt w:val="bullet"/>
      <w:pStyle w:val="ItemList"/>
      <w:lvlText w:val="–"/>
      <w:lvlJc w:val="left"/>
      <w:pPr>
        <w:ind w:left="216" w:hanging="216"/>
      </w:pPr>
      <w:rPr>
        <w:rFonts w:ascii="Open Sans" w:hAnsi="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embedTrueTypeFont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6DEB"/>
    <w:rsid w:val="000078E7"/>
    <w:rsid w:val="00021B9A"/>
    <w:rsid w:val="00024D3A"/>
    <w:rsid w:val="00025063"/>
    <w:rsid w:val="00025BDD"/>
    <w:rsid w:val="00033498"/>
    <w:rsid w:val="000448BD"/>
    <w:rsid w:val="00046130"/>
    <w:rsid w:val="000475DE"/>
    <w:rsid w:val="00051DA9"/>
    <w:rsid w:val="00057B76"/>
    <w:rsid w:val="0007565F"/>
    <w:rsid w:val="0009172B"/>
    <w:rsid w:val="000A39AA"/>
    <w:rsid w:val="000A3B3C"/>
    <w:rsid w:val="000A638B"/>
    <w:rsid w:val="000A739B"/>
    <w:rsid w:val="000A7BF9"/>
    <w:rsid w:val="000B2720"/>
    <w:rsid w:val="000B5C5E"/>
    <w:rsid w:val="000C1286"/>
    <w:rsid w:val="000C35E6"/>
    <w:rsid w:val="000E3DCA"/>
    <w:rsid w:val="000E5261"/>
    <w:rsid w:val="000E6A57"/>
    <w:rsid w:val="000F0EBF"/>
    <w:rsid w:val="000F7306"/>
    <w:rsid w:val="00101B53"/>
    <w:rsid w:val="0011267D"/>
    <w:rsid w:val="001137E7"/>
    <w:rsid w:val="00115432"/>
    <w:rsid w:val="00117074"/>
    <w:rsid w:val="001376C0"/>
    <w:rsid w:val="0014057F"/>
    <w:rsid w:val="0014064B"/>
    <w:rsid w:val="00143429"/>
    <w:rsid w:val="00144E1E"/>
    <w:rsid w:val="00152681"/>
    <w:rsid w:val="00156AE1"/>
    <w:rsid w:val="001669C3"/>
    <w:rsid w:val="001765B8"/>
    <w:rsid w:val="00184E67"/>
    <w:rsid w:val="0018647F"/>
    <w:rsid w:val="001914E7"/>
    <w:rsid w:val="001939AF"/>
    <w:rsid w:val="00193A25"/>
    <w:rsid w:val="00195B60"/>
    <w:rsid w:val="001A164E"/>
    <w:rsid w:val="001A7452"/>
    <w:rsid w:val="001B1353"/>
    <w:rsid w:val="001B3810"/>
    <w:rsid w:val="001B4A67"/>
    <w:rsid w:val="001C19B2"/>
    <w:rsid w:val="001D0C47"/>
    <w:rsid w:val="001D4625"/>
    <w:rsid w:val="001D49F7"/>
    <w:rsid w:val="001D4FEA"/>
    <w:rsid w:val="001D61E4"/>
    <w:rsid w:val="001E06F5"/>
    <w:rsid w:val="001E0A5B"/>
    <w:rsid w:val="001E6436"/>
    <w:rsid w:val="001F3629"/>
    <w:rsid w:val="002025C2"/>
    <w:rsid w:val="002040A1"/>
    <w:rsid w:val="00216DBD"/>
    <w:rsid w:val="002318C8"/>
    <w:rsid w:val="002336D1"/>
    <w:rsid w:val="00236633"/>
    <w:rsid w:val="00240775"/>
    <w:rsid w:val="002553F0"/>
    <w:rsid w:val="002612EF"/>
    <w:rsid w:val="002670A7"/>
    <w:rsid w:val="00273C67"/>
    <w:rsid w:val="00280E29"/>
    <w:rsid w:val="00281993"/>
    <w:rsid w:val="00284C56"/>
    <w:rsid w:val="002B26F8"/>
    <w:rsid w:val="002B38B9"/>
    <w:rsid w:val="002C7167"/>
    <w:rsid w:val="002D146C"/>
    <w:rsid w:val="002D2664"/>
    <w:rsid w:val="002D2CB3"/>
    <w:rsid w:val="002D3E59"/>
    <w:rsid w:val="002D7D7D"/>
    <w:rsid w:val="002E00C2"/>
    <w:rsid w:val="002E426A"/>
    <w:rsid w:val="002F06EF"/>
    <w:rsid w:val="002F19DD"/>
    <w:rsid w:val="00304FCB"/>
    <w:rsid w:val="00333736"/>
    <w:rsid w:val="00353969"/>
    <w:rsid w:val="00354150"/>
    <w:rsid w:val="00363D04"/>
    <w:rsid w:val="003641F2"/>
    <w:rsid w:val="00377708"/>
    <w:rsid w:val="00380496"/>
    <w:rsid w:val="00384B4F"/>
    <w:rsid w:val="003869D9"/>
    <w:rsid w:val="003964A3"/>
    <w:rsid w:val="003A040D"/>
    <w:rsid w:val="003A3F8F"/>
    <w:rsid w:val="003A449B"/>
    <w:rsid w:val="003A4C04"/>
    <w:rsid w:val="003B70C9"/>
    <w:rsid w:val="003E3B11"/>
    <w:rsid w:val="003F20A0"/>
    <w:rsid w:val="004027D1"/>
    <w:rsid w:val="00403ED3"/>
    <w:rsid w:val="00434254"/>
    <w:rsid w:val="0043595C"/>
    <w:rsid w:val="00445124"/>
    <w:rsid w:val="00451E04"/>
    <w:rsid w:val="00463112"/>
    <w:rsid w:val="0046359F"/>
    <w:rsid w:val="00482DEC"/>
    <w:rsid w:val="00495281"/>
    <w:rsid w:val="004A04F6"/>
    <w:rsid w:val="004A1603"/>
    <w:rsid w:val="004A2210"/>
    <w:rsid w:val="004C0602"/>
    <w:rsid w:val="004D0587"/>
    <w:rsid w:val="004D59AC"/>
    <w:rsid w:val="004E54B6"/>
    <w:rsid w:val="004F1F60"/>
    <w:rsid w:val="004F6718"/>
    <w:rsid w:val="00500B8C"/>
    <w:rsid w:val="0050107B"/>
    <w:rsid w:val="0050240C"/>
    <w:rsid w:val="005070C6"/>
    <w:rsid w:val="005205EA"/>
    <w:rsid w:val="0052756B"/>
    <w:rsid w:val="00534AA1"/>
    <w:rsid w:val="005362AE"/>
    <w:rsid w:val="00536A7D"/>
    <w:rsid w:val="005373DC"/>
    <w:rsid w:val="00540811"/>
    <w:rsid w:val="0054269B"/>
    <w:rsid w:val="0055475D"/>
    <w:rsid w:val="005558E0"/>
    <w:rsid w:val="0056505E"/>
    <w:rsid w:val="005867DD"/>
    <w:rsid w:val="00597100"/>
    <w:rsid w:val="005D76C7"/>
    <w:rsid w:val="005F5586"/>
    <w:rsid w:val="005F63A1"/>
    <w:rsid w:val="006049C1"/>
    <w:rsid w:val="00611FBF"/>
    <w:rsid w:val="00617A2A"/>
    <w:rsid w:val="00623E4A"/>
    <w:rsid w:val="00624911"/>
    <w:rsid w:val="006249D7"/>
    <w:rsid w:val="006275B1"/>
    <w:rsid w:val="0064120D"/>
    <w:rsid w:val="00644E44"/>
    <w:rsid w:val="0065626B"/>
    <w:rsid w:val="00665F92"/>
    <w:rsid w:val="00670CD9"/>
    <w:rsid w:val="00677BA1"/>
    <w:rsid w:val="00680090"/>
    <w:rsid w:val="00686C1C"/>
    <w:rsid w:val="00687850"/>
    <w:rsid w:val="00687C60"/>
    <w:rsid w:val="00696360"/>
    <w:rsid w:val="006A2F9D"/>
    <w:rsid w:val="006A681B"/>
    <w:rsid w:val="006B7E66"/>
    <w:rsid w:val="006C3278"/>
    <w:rsid w:val="006C478F"/>
    <w:rsid w:val="006D02F6"/>
    <w:rsid w:val="006D685D"/>
    <w:rsid w:val="006E0DBF"/>
    <w:rsid w:val="006E7998"/>
    <w:rsid w:val="00700055"/>
    <w:rsid w:val="007028F2"/>
    <w:rsid w:val="0071683C"/>
    <w:rsid w:val="00734932"/>
    <w:rsid w:val="007451D5"/>
    <w:rsid w:val="00752134"/>
    <w:rsid w:val="0078353D"/>
    <w:rsid w:val="00786FEB"/>
    <w:rsid w:val="00787BC9"/>
    <w:rsid w:val="00794E1C"/>
    <w:rsid w:val="007A720D"/>
    <w:rsid w:val="007A7835"/>
    <w:rsid w:val="007D2C23"/>
    <w:rsid w:val="007F08BB"/>
    <w:rsid w:val="007F252D"/>
    <w:rsid w:val="0080188D"/>
    <w:rsid w:val="008024B6"/>
    <w:rsid w:val="0080753C"/>
    <w:rsid w:val="00811600"/>
    <w:rsid w:val="00812335"/>
    <w:rsid w:val="00814727"/>
    <w:rsid w:val="008234F2"/>
    <w:rsid w:val="00832DAC"/>
    <w:rsid w:val="00847E52"/>
    <w:rsid w:val="00856813"/>
    <w:rsid w:val="008608E1"/>
    <w:rsid w:val="00865E8A"/>
    <w:rsid w:val="00866EF1"/>
    <w:rsid w:val="00876984"/>
    <w:rsid w:val="00883D23"/>
    <w:rsid w:val="008870CE"/>
    <w:rsid w:val="00891344"/>
    <w:rsid w:val="008922AE"/>
    <w:rsid w:val="0089360E"/>
    <w:rsid w:val="008A3745"/>
    <w:rsid w:val="008B0F92"/>
    <w:rsid w:val="008C1193"/>
    <w:rsid w:val="008C7076"/>
    <w:rsid w:val="008E5035"/>
    <w:rsid w:val="00905DA9"/>
    <w:rsid w:val="00907BD3"/>
    <w:rsid w:val="00917B49"/>
    <w:rsid w:val="0092229E"/>
    <w:rsid w:val="00922D7C"/>
    <w:rsid w:val="009260E2"/>
    <w:rsid w:val="0093307E"/>
    <w:rsid w:val="0093403F"/>
    <w:rsid w:val="00934370"/>
    <w:rsid w:val="00944FB2"/>
    <w:rsid w:val="0095326F"/>
    <w:rsid w:val="0095641C"/>
    <w:rsid w:val="00957ADB"/>
    <w:rsid w:val="00972ADD"/>
    <w:rsid w:val="00982259"/>
    <w:rsid w:val="00983B7A"/>
    <w:rsid w:val="00985D20"/>
    <w:rsid w:val="00987849"/>
    <w:rsid w:val="00994676"/>
    <w:rsid w:val="0099778F"/>
    <w:rsid w:val="009A22A1"/>
    <w:rsid w:val="009B6EEA"/>
    <w:rsid w:val="009C4263"/>
    <w:rsid w:val="009C68C8"/>
    <w:rsid w:val="009C6AAD"/>
    <w:rsid w:val="009D3ABB"/>
    <w:rsid w:val="009D4DA9"/>
    <w:rsid w:val="009E323C"/>
    <w:rsid w:val="009E5851"/>
    <w:rsid w:val="009F0092"/>
    <w:rsid w:val="009F0F55"/>
    <w:rsid w:val="009F3E3E"/>
    <w:rsid w:val="00A04DAE"/>
    <w:rsid w:val="00A0558F"/>
    <w:rsid w:val="00A06518"/>
    <w:rsid w:val="00A11852"/>
    <w:rsid w:val="00A14FD6"/>
    <w:rsid w:val="00A151C0"/>
    <w:rsid w:val="00A15BDE"/>
    <w:rsid w:val="00A1605F"/>
    <w:rsid w:val="00A23939"/>
    <w:rsid w:val="00A25EE6"/>
    <w:rsid w:val="00A26F65"/>
    <w:rsid w:val="00A2702C"/>
    <w:rsid w:val="00A36CA8"/>
    <w:rsid w:val="00A54777"/>
    <w:rsid w:val="00A62970"/>
    <w:rsid w:val="00A71E80"/>
    <w:rsid w:val="00A97AA5"/>
    <w:rsid w:val="00AA5111"/>
    <w:rsid w:val="00AA7674"/>
    <w:rsid w:val="00AA79EF"/>
    <w:rsid w:val="00AB60D7"/>
    <w:rsid w:val="00AB6538"/>
    <w:rsid w:val="00AB7B98"/>
    <w:rsid w:val="00AC0273"/>
    <w:rsid w:val="00AC70A0"/>
    <w:rsid w:val="00AD34DB"/>
    <w:rsid w:val="00AD4644"/>
    <w:rsid w:val="00AE039B"/>
    <w:rsid w:val="00AE698F"/>
    <w:rsid w:val="00AF74F5"/>
    <w:rsid w:val="00B118E5"/>
    <w:rsid w:val="00B14AE2"/>
    <w:rsid w:val="00B152EC"/>
    <w:rsid w:val="00B24855"/>
    <w:rsid w:val="00B3665F"/>
    <w:rsid w:val="00B51BEE"/>
    <w:rsid w:val="00B527DA"/>
    <w:rsid w:val="00B54ECA"/>
    <w:rsid w:val="00B70C5B"/>
    <w:rsid w:val="00B73889"/>
    <w:rsid w:val="00B90D5D"/>
    <w:rsid w:val="00B91B25"/>
    <w:rsid w:val="00B91E4F"/>
    <w:rsid w:val="00BA1320"/>
    <w:rsid w:val="00BA2EA2"/>
    <w:rsid w:val="00BA7E3D"/>
    <w:rsid w:val="00BC1E7E"/>
    <w:rsid w:val="00BC2351"/>
    <w:rsid w:val="00BC29FD"/>
    <w:rsid w:val="00BC3246"/>
    <w:rsid w:val="00BD5642"/>
    <w:rsid w:val="00BD7067"/>
    <w:rsid w:val="00BE6DEB"/>
    <w:rsid w:val="00C06B67"/>
    <w:rsid w:val="00C171CF"/>
    <w:rsid w:val="00C17855"/>
    <w:rsid w:val="00C23282"/>
    <w:rsid w:val="00C23ED8"/>
    <w:rsid w:val="00C271ED"/>
    <w:rsid w:val="00C4170D"/>
    <w:rsid w:val="00C41D4B"/>
    <w:rsid w:val="00C42C0B"/>
    <w:rsid w:val="00C47526"/>
    <w:rsid w:val="00C606B4"/>
    <w:rsid w:val="00C60A08"/>
    <w:rsid w:val="00C63DE3"/>
    <w:rsid w:val="00C70D04"/>
    <w:rsid w:val="00C74177"/>
    <w:rsid w:val="00C75239"/>
    <w:rsid w:val="00C81DF2"/>
    <w:rsid w:val="00C853F3"/>
    <w:rsid w:val="00C94A91"/>
    <w:rsid w:val="00CA6E61"/>
    <w:rsid w:val="00CC161E"/>
    <w:rsid w:val="00CD19A1"/>
    <w:rsid w:val="00CD3428"/>
    <w:rsid w:val="00CF25F6"/>
    <w:rsid w:val="00D04DB7"/>
    <w:rsid w:val="00D0671A"/>
    <w:rsid w:val="00D11ED4"/>
    <w:rsid w:val="00D12466"/>
    <w:rsid w:val="00D2056C"/>
    <w:rsid w:val="00D25106"/>
    <w:rsid w:val="00D35718"/>
    <w:rsid w:val="00D42E95"/>
    <w:rsid w:val="00D447DF"/>
    <w:rsid w:val="00D50B3F"/>
    <w:rsid w:val="00D527BC"/>
    <w:rsid w:val="00D72E1D"/>
    <w:rsid w:val="00D75A4E"/>
    <w:rsid w:val="00D85DBF"/>
    <w:rsid w:val="00D92611"/>
    <w:rsid w:val="00D93A98"/>
    <w:rsid w:val="00D94CA3"/>
    <w:rsid w:val="00D96B7F"/>
    <w:rsid w:val="00DA5235"/>
    <w:rsid w:val="00DA5CC9"/>
    <w:rsid w:val="00DB5B21"/>
    <w:rsid w:val="00DB6314"/>
    <w:rsid w:val="00DC4E84"/>
    <w:rsid w:val="00DD1FB3"/>
    <w:rsid w:val="00DD586B"/>
    <w:rsid w:val="00DD6CD5"/>
    <w:rsid w:val="00DE268B"/>
    <w:rsid w:val="00E0539D"/>
    <w:rsid w:val="00E055D0"/>
    <w:rsid w:val="00E161F9"/>
    <w:rsid w:val="00E20D81"/>
    <w:rsid w:val="00E35E16"/>
    <w:rsid w:val="00E42F74"/>
    <w:rsid w:val="00E52369"/>
    <w:rsid w:val="00E53CC0"/>
    <w:rsid w:val="00E6046B"/>
    <w:rsid w:val="00E62CBF"/>
    <w:rsid w:val="00E64B10"/>
    <w:rsid w:val="00E72B43"/>
    <w:rsid w:val="00E72CD8"/>
    <w:rsid w:val="00E92A35"/>
    <w:rsid w:val="00E9526D"/>
    <w:rsid w:val="00EA1626"/>
    <w:rsid w:val="00EC7085"/>
    <w:rsid w:val="00EE511E"/>
    <w:rsid w:val="00EF1BA1"/>
    <w:rsid w:val="00EF4E4B"/>
    <w:rsid w:val="00EF5B0A"/>
    <w:rsid w:val="00EF6E45"/>
    <w:rsid w:val="00F0219D"/>
    <w:rsid w:val="00F0600E"/>
    <w:rsid w:val="00F15B58"/>
    <w:rsid w:val="00F168F4"/>
    <w:rsid w:val="00F20F1A"/>
    <w:rsid w:val="00F216FD"/>
    <w:rsid w:val="00F25B93"/>
    <w:rsid w:val="00F35AA2"/>
    <w:rsid w:val="00F40F09"/>
    <w:rsid w:val="00F44480"/>
    <w:rsid w:val="00F545FF"/>
    <w:rsid w:val="00F65BC0"/>
    <w:rsid w:val="00F7533C"/>
    <w:rsid w:val="00F8045E"/>
    <w:rsid w:val="00F862BD"/>
    <w:rsid w:val="00F86E80"/>
    <w:rsid w:val="00F87EE1"/>
    <w:rsid w:val="00F9143F"/>
    <w:rsid w:val="00F97103"/>
    <w:rsid w:val="00FA2D2C"/>
    <w:rsid w:val="00FB12EF"/>
    <w:rsid w:val="00FD0B31"/>
    <w:rsid w:val="00FD39D0"/>
    <w:rsid w:val="00FE6151"/>
    <w:rsid w:val="00FE7F3F"/>
    <w:rsid w:val="00FF789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5A404CF"/>
  <w14:defaultImageDpi w14:val="300"/>
  <w15:docId w15:val="{23C00A68-392D-3349-8A61-656ECBD090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2F6"/>
    <w:pPr>
      <w:spacing w:after="240" w:line="276" w:lineRule="auto"/>
    </w:pPr>
    <w:rPr>
      <w:rFonts w:ascii="Montserrat" w:hAnsi="Montserrat"/>
      <w:sz w:val="20"/>
    </w:rPr>
  </w:style>
  <w:style w:type="paragraph" w:styleId="Heading1">
    <w:name w:val="heading 1"/>
    <w:basedOn w:val="Normal"/>
    <w:next w:val="Normal"/>
    <w:link w:val="Heading1Char"/>
    <w:uiPriority w:val="9"/>
    <w:qFormat/>
    <w:rsid w:val="009C68C8"/>
    <w:pPr>
      <w:keepNext/>
      <w:keepLines/>
      <w:spacing w:before="120" w:line="240" w:lineRule="auto"/>
      <w:outlineLvl w:val="0"/>
    </w:pPr>
    <w:rPr>
      <w:rFonts w:ascii="Coolvetica Rg" w:eastAsiaTheme="majorEastAsia" w:hAnsi="Coolvetica Rg" w:cstheme="majorBidi"/>
      <w:color w:val="97BFE5"/>
      <w:sz w:val="32"/>
      <w:szCs w:val="32"/>
    </w:rPr>
  </w:style>
  <w:style w:type="paragraph" w:styleId="Heading2">
    <w:name w:val="heading 2"/>
    <w:basedOn w:val="Heading3"/>
    <w:next w:val="Normal"/>
    <w:link w:val="Heading2Char"/>
    <w:uiPriority w:val="9"/>
    <w:unhideWhenUsed/>
    <w:qFormat/>
    <w:rsid w:val="00700055"/>
    <w:pPr>
      <w:outlineLvl w:val="1"/>
    </w:pPr>
  </w:style>
  <w:style w:type="paragraph" w:styleId="Heading3">
    <w:name w:val="heading 3"/>
    <w:basedOn w:val="Normal"/>
    <w:next w:val="Normal"/>
    <w:link w:val="Heading3Char"/>
    <w:uiPriority w:val="9"/>
    <w:unhideWhenUsed/>
    <w:qFormat/>
    <w:rsid w:val="003641F2"/>
    <w:pPr>
      <w:keepNext/>
      <w:keepLines/>
      <w:spacing w:before="240" w:after="120" w:line="240" w:lineRule="auto"/>
      <w:outlineLvl w:val="2"/>
    </w:pPr>
    <w:rPr>
      <w:rFonts w:eastAsiaTheme="majorEastAsia" w:cs="Times New Roman (Headings CS)"/>
      <w:b/>
      <w:caps/>
      <w:color w:val="222659"/>
      <w:sz w:val="24"/>
    </w:rPr>
  </w:style>
  <w:style w:type="paragraph" w:styleId="Heading4">
    <w:name w:val="heading 4"/>
    <w:basedOn w:val="Heading2"/>
    <w:next w:val="Normal"/>
    <w:link w:val="Heading4Char"/>
    <w:uiPriority w:val="9"/>
    <w:unhideWhenUsed/>
    <w:qFormat/>
    <w:rsid w:val="009D3ABB"/>
    <w:pPr>
      <w:spacing w:before="360"/>
      <w:outlineLvl w:val="3"/>
    </w:pPr>
    <w:rPr>
      <w:bCs/>
      <w:caps w:val="0"/>
      <w:color w:val="97BFE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161E"/>
    <w:pPr>
      <w:ind w:left="720"/>
      <w:contextualSpacing/>
    </w:pPr>
  </w:style>
  <w:style w:type="character" w:styleId="CommentReference">
    <w:name w:val="annotation reference"/>
    <w:basedOn w:val="DefaultParagraphFont"/>
    <w:uiPriority w:val="99"/>
    <w:semiHidden/>
    <w:unhideWhenUsed/>
    <w:rsid w:val="00C70D04"/>
    <w:rPr>
      <w:sz w:val="16"/>
      <w:szCs w:val="16"/>
    </w:rPr>
  </w:style>
  <w:style w:type="paragraph" w:styleId="CommentText">
    <w:name w:val="annotation text"/>
    <w:basedOn w:val="Normal"/>
    <w:link w:val="CommentTextChar"/>
    <w:uiPriority w:val="99"/>
    <w:unhideWhenUsed/>
    <w:rsid w:val="00C70D04"/>
    <w:rPr>
      <w:szCs w:val="20"/>
    </w:rPr>
  </w:style>
  <w:style w:type="character" w:customStyle="1" w:styleId="CommentTextChar">
    <w:name w:val="Comment Text Char"/>
    <w:basedOn w:val="DefaultParagraphFont"/>
    <w:link w:val="CommentText"/>
    <w:uiPriority w:val="99"/>
    <w:rsid w:val="00C70D04"/>
    <w:rPr>
      <w:sz w:val="20"/>
      <w:szCs w:val="20"/>
    </w:rPr>
  </w:style>
  <w:style w:type="paragraph" w:styleId="CommentSubject">
    <w:name w:val="annotation subject"/>
    <w:basedOn w:val="CommentText"/>
    <w:next w:val="CommentText"/>
    <w:link w:val="CommentSubjectChar"/>
    <w:uiPriority w:val="99"/>
    <w:semiHidden/>
    <w:unhideWhenUsed/>
    <w:rsid w:val="00C70D04"/>
    <w:rPr>
      <w:b/>
      <w:bCs/>
    </w:rPr>
  </w:style>
  <w:style w:type="character" w:customStyle="1" w:styleId="CommentSubjectChar">
    <w:name w:val="Comment Subject Char"/>
    <w:basedOn w:val="CommentTextChar"/>
    <w:link w:val="CommentSubject"/>
    <w:uiPriority w:val="99"/>
    <w:semiHidden/>
    <w:rsid w:val="00C70D04"/>
    <w:rPr>
      <w:b/>
      <w:bCs/>
      <w:sz w:val="20"/>
      <w:szCs w:val="20"/>
    </w:rPr>
  </w:style>
  <w:style w:type="paragraph" w:styleId="BalloonText">
    <w:name w:val="Balloon Text"/>
    <w:basedOn w:val="Normal"/>
    <w:link w:val="BalloonTextChar"/>
    <w:uiPriority w:val="99"/>
    <w:semiHidden/>
    <w:unhideWhenUsed/>
    <w:rsid w:val="00C70D0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70D04"/>
    <w:rPr>
      <w:rFonts w:ascii="Times New Roman" w:hAnsi="Times New Roman" w:cs="Times New Roman"/>
      <w:sz w:val="18"/>
      <w:szCs w:val="18"/>
    </w:rPr>
  </w:style>
  <w:style w:type="character" w:styleId="Hyperlink">
    <w:name w:val="Hyperlink"/>
    <w:basedOn w:val="DefaultParagraphFont"/>
    <w:uiPriority w:val="99"/>
    <w:unhideWhenUsed/>
    <w:rsid w:val="00832DAC"/>
    <w:rPr>
      <w:color w:val="222559"/>
      <w:u w:val="single"/>
    </w:rPr>
  </w:style>
  <w:style w:type="character" w:styleId="UnresolvedMention">
    <w:name w:val="Unresolved Mention"/>
    <w:basedOn w:val="DefaultParagraphFont"/>
    <w:uiPriority w:val="99"/>
    <w:semiHidden/>
    <w:unhideWhenUsed/>
    <w:rsid w:val="00644E44"/>
    <w:rPr>
      <w:color w:val="605E5C"/>
      <w:shd w:val="clear" w:color="auto" w:fill="E1DFDD"/>
    </w:rPr>
  </w:style>
  <w:style w:type="paragraph" w:styleId="Revision">
    <w:name w:val="Revision"/>
    <w:hidden/>
    <w:uiPriority w:val="99"/>
    <w:semiHidden/>
    <w:rsid w:val="001137E7"/>
  </w:style>
  <w:style w:type="character" w:styleId="FollowedHyperlink">
    <w:name w:val="FollowedHyperlink"/>
    <w:basedOn w:val="DefaultParagraphFont"/>
    <w:uiPriority w:val="99"/>
    <w:semiHidden/>
    <w:unhideWhenUsed/>
    <w:rsid w:val="00832DAC"/>
    <w:rPr>
      <w:color w:val="222559"/>
      <w:u w:val="single"/>
    </w:rPr>
  </w:style>
  <w:style w:type="character" w:customStyle="1" w:styleId="Heading1Char">
    <w:name w:val="Heading 1 Char"/>
    <w:basedOn w:val="DefaultParagraphFont"/>
    <w:link w:val="Heading1"/>
    <w:uiPriority w:val="9"/>
    <w:rsid w:val="009C68C8"/>
    <w:rPr>
      <w:rFonts w:ascii="Coolvetica Rg" w:eastAsiaTheme="majorEastAsia" w:hAnsi="Coolvetica Rg" w:cstheme="majorBidi"/>
      <w:color w:val="97BFE5"/>
      <w:sz w:val="32"/>
      <w:szCs w:val="32"/>
    </w:rPr>
  </w:style>
  <w:style w:type="paragraph" w:styleId="Title">
    <w:name w:val="Title"/>
    <w:basedOn w:val="Normal"/>
    <w:next w:val="Normal"/>
    <w:link w:val="TitleChar"/>
    <w:uiPriority w:val="10"/>
    <w:qFormat/>
    <w:rsid w:val="00972ADD"/>
    <w:pPr>
      <w:spacing w:line="240" w:lineRule="auto"/>
      <w:contextualSpacing/>
    </w:pPr>
    <w:rPr>
      <w:rFonts w:ascii="Montserrat Light" w:eastAsiaTheme="majorEastAsia" w:hAnsi="Montserrat Light" w:cstheme="majorBidi"/>
      <w:color w:val="97BFE5"/>
      <w:spacing w:val="-10"/>
      <w:kern w:val="28"/>
      <w:sz w:val="52"/>
      <w:szCs w:val="56"/>
    </w:rPr>
  </w:style>
  <w:style w:type="character" w:customStyle="1" w:styleId="TitleChar">
    <w:name w:val="Title Char"/>
    <w:basedOn w:val="DefaultParagraphFont"/>
    <w:link w:val="Title"/>
    <w:uiPriority w:val="10"/>
    <w:rsid w:val="00972ADD"/>
    <w:rPr>
      <w:rFonts w:ascii="Montserrat Light" w:eastAsiaTheme="majorEastAsia" w:hAnsi="Montserrat Light" w:cstheme="majorBidi"/>
      <w:color w:val="97BFE5"/>
      <w:spacing w:val="-10"/>
      <w:kern w:val="28"/>
      <w:sz w:val="52"/>
      <w:szCs w:val="56"/>
    </w:rPr>
  </w:style>
  <w:style w:type="paragraph" w:styleId="Header">
    <w:name w:val="header"/>
    <w:basedOn w:val="Normal"/>
    <w:link w:val="HeaderChar"/>
    <w:uiPriority w:val="99"/>
    <w:unhideWhenUsed/>
    <w:rsid w:val="00DE268B"/>
    <w:pPr>
      <w:tabs>
        <w:tab w:val="center" w:pos="4680"/>
        <w:tab w:val="right" w:pos="9360"/>
      </w:tabs>
    </w:pPr>
  </w:style>
  <w:style w:type="character" w:customStyle="1" w:styleId="HeaderChar">
    <w:name w:val="Header Char"/>
    <w:basedOn w:val="DefaultParagraphFont"/>
    <w:link w:val="Header"/>
    <w:uiPriority w:val="99"/>
    <w:rsid w:val="00DE268B"/>
    <w:rPr>
      <w:rFonts w:ascii="Open Sans" w:hAnsi="Open Sans"/>
      <w:sz w:val="20"/>
    </w:rPr>
  </w:style>
  <w:style w:type="paragraph" w:styleId="Footer">
    <w:name w:val="footer"/>
    <w:basedOn w:val="Normal"/>
    <w:link w:val="FooterChar"/>
    <w:uiPriority w:val="99"/>
    <w:unhideWhenUsed/>
    <w:rsid w:val="00DE268B"/>
    <w:pPr>
      <w:tabs>
        <w:tab w:val="center" w:pos="4680"/>
        <w:tab w:val="right" w:pos="9360"/>
      </w:tabs>
    </w:pPr>
  </w:style>
  <w:style w:type="character" w:customStyle="1" w:styleId="FooterChar">
    <w:name w:val="Footer Char"/>
    <w:basedOn w:val="DefaultParagraphFont"/>
    <w:link w:val="Footer"/>
    <w:uiPriority w:val="99"/>
    <w:rsid w:val="00DE268B"/>
    <w:rPr>
      <w:rFonts w:ascii="Open Sans" w:hAnsi="Open Sans"/>
      <w:sz w:val="20"/>
    </w:rPr>
  </w:style>
  <w:style w:type="character" w:customStyle="1" w:styleId="Heading2Char">
    <w:name w:val="Heading 2 Char"/>
    <w:basedOn w:val="DefaultParagraphFont"/>
    <w:link w:val="Heading2"/>
    <w:uiPriority w:val="9"/>
    <w:rsid w:val="00700055"/>
    <w:rPr>
      <w:rFonts w:ascii="Montserrat" w:eastAsiaTheme="majorEastAsia" w:hAnsi="Montserrat" w:cs="Times New Roman (Headings CS)"/>
      <w:b/>
      <w:caps/>
      <w:color w:val="222659"/>
    </w:rPr>
  </w:style>
  <w:style w:type="character" w:customStyle="1" w:styleId="Heading3Char">
    <w:name w:val="Heading 3 Char"/>
    <w:basedOn w:val="DefaultParagraphFont"/>
    <w:link w:val="Heading3"/>
    <w:uiPriority w:val="9"/>
    <w:rsid w:val="003641F2"/>
    <w:rPr>
      <w:rFonts w:ascii="Montserrat" w:eastAsiaTheme="majorEastAsia" w:hAnsi="Montserrat" w:cs="Times New Roman (Headings CS)"/>
      <w:b/>
      <w:caps/>
      <w:color w:val="222659"/>
    </w:rPr>
  </w:style>
  <w:style w:type="paragraph" w:customStyle="1" w:styleId="Removethistext">
    <w:name w:val="Remove this text"/>
    <w:basedOn w:val="Normal"/>
    <w:link w:val="RemovethistextChar"/>
    <w:qFormat/>
    <w:rsid w:val="006E7998"/>
    <w:rPr>
      <w:color w:val="C0504D" w:themeColor="accent2"/>
    </w:rPr>
  </w:style>
  <w:style w:type="paragraph" w:customStyle="1" w:styleId="PlaceholderLanguage">
    <w:name w:val="Placeholder Language"/>
    <w:basedOn w:val="Removethistext"/>
    <w:qFormat/>
    <w:rsid w:val="00D85DBF"/>
    <w:rPr>
      <w:color w:val="7030A0"/>
    </w:rPr>
  </w:style>
  <w:style w:type="table" w:styleId="TableGrid">
    <w:name w:val="Table Grid"/>
    <w:basedOn w:val="TableNormal"/>
    <w:uiPriority w:val="59"/>
    <w:rsid w:val="00A14F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9D3ABB"/>
    <w:rPr>
      <w:rFonts w:ascii="Montserrat" w:eastAsiaTheme="majorEastAsia" w:hAnsi="Montserrat" w:cs="Times New Roman (Headings CS)"/>
      <w:b/>
      <w:bCs/>
      <w:color w:val="97BFE5"/>
      <w:sz w:val="20"/>
      <w:szCs w:val="20"/>
    </w:rPr>
  </w:style>
  <w:style w:type="paragraph" w:customStyle="1" w:styleId="QuoteTxt">
    <w:name w:val="Quote Txt"/>
    <w:basedOn w:val="Normal"/>
    <w:qFormat/>
    <w:rsid w:val="00DD1FB3"/>
    <w:pPr>
      <w:spacing w:after="120"/>
      <w:jc w:val="center"/>
    </w:pPr>
    <w:rPr>
      <w:color w:val="222659"/>
    </w:rPr>
  </w:style>
  <w:style w:type="character" w:customStyle="1" w:styleId="RemovethistextChar">
    <w:name w:val="Remove this text Char"/>
    <w:basedOn w:val="DefaultParagraphFont"/>
    <w:link w:val="Removethistext"/>
    <w:rsid w:val="006E7998"/>
    <w:rPr>
      <w:rFonts w:ascii="Montserrat" w:hAnsi="Montserrat"/>
      <w:color w:val="C0504D" w:themeColor="accent2"/>
      <w:sz w:val="20"/>
    </w:rPr>
  </w:style>
  <w:style w:type="character" w:styleId="PageNumber">
    <w:name w:val="page number"/>
    <w:basedOn w:val="DefaultParagraphFont"/>
    <w:uiPriority w:val="99"/>
    <w:semiHidden/>
    <w:unhideWhenUsed/>
    <w:rsid w:val="00E52369"/>
  </w:style>
  <w:style w:type="paragraph" w:styleId="NoSpacing">
    <w:name w:val="No Spacing"/>
    <w:link w:val="NoSpacingChar"/>
    <w:uiPriority w:val="1"/>
    <w:qFormat/>
    <w:rsid w:val="00C606B4"/>
    <w:rPr>
      <w:sz w:val="22"/>
      <w:szCs w:val="22"/>
      <w:lang w:eastAsia="zh-CN"/>
    </w:rPr>
  </w:style>
  <w:style w:type="character" w:customStyle="1" w:styleId="NoSpacingChar">
    <w:name w:val="No Spacing Char"/>
    <w:basedOn w:val="DefaultParagraphFont"/>
    <w:link w:val="NoSpacing"/>
    <w:uiPriority w:val="1"/>
    <w:rsid w:val="00C606B4"/>
    <w:rPr>
      <w:sz w:val="22"/>
      <w:szCs w:val="22"/>
      <w:lang w:eastAsia="zh-CN"/>
    </w:rPr>
  </w:style>
  <w:style w:type="paragraph" w:customStyle="1" w:styleId="ItemList">
    <w:name w:val="Item List"/>
    <w:basedOn w:val="Removethistext"/>
    <w:qFormat/>
    <w:rsid w:val="00B90D5D"/>
    <w:pPr>
      <w:numPr>
        <w:numId w:val="3"/>
      </w:numPr>
      <w:spacing w:after="0"/>
    </w:pPr>
  </w:style>
  <w:style w:type="paragraph" w:customStyle="1" w:styleId="ItemSublist">
    <w:name w:val="Item Sublist"/>
    <w:basedOn w:val="ItemList"/>
    <w:qFormat/>
    <w:rsid w:val="00024D3A"/>
    <w:pPr>
      <w:numPr>
        <w:numId w:val="4"/>
      </w:numPr>
      <w:spacing w:line="240" w:lineRule="auto"/>
      <w:ind w:left="648"/>
    </w:pPr>
  </w:style>
  <w:style w:type="paragraph" w:customStyle="1" w:styleId="BlueBoxand">
    <w:name w:val="Blue Box % and #"/>
    <w:basedOn w:val="Normal"/>
    <w:qFormat/>
    <w:rsid w:val="0055475D"/>
    <w:pPr>
      <w:spacing w:after="0" w:line="216" w:lineRule="auto"/>
      <w:jc w:val="center"/>
    </w:pPr>
    <w:rPr>
      <w:b/>
      <w:bCs/>
      <w:color w:val="222559"/>
      <w:sz w:val="48"/>
      <w:szCs w:val="40"/>
    </w:rPr>
  </w:style>
  <w:style w:type="paragraph" w:customStyle="1" w:styleId="BlueBoxTextStyle">
    <w:name w:val="Blue Box Text Style"/>
    <w:basedOn w:val="Normal"/>
    <w:qFormat/>
    <w:rsid w:val="003641F2"/>
    <w:pPr>
      <w:spacing w:line="240" w:lineRule="auto"/>
      <w:jc w:val="center"/>
    </w:pPr>
    <w:rPr>
      <w:sz w:val="18"/>
      <w:szCs w:val="22"/>
    </w:rPr>
  </w:style>
  <w:style w:type="paragraph" w:customStyle="1" w:styleId="BlueBoxTitleStyle">
    <w:name w:val="Blue Box Title Style"/>
    <w:basedOn w:val="Heading2"/>
    <w:qFormat/>
    <w:rsid w:val="00700055"/>
    <w:pPr>
      <w:spacing w:before="0" w:after="0" w:line="320" w:lineRule="exact"/>
      <w:jc w:val="center"/>
    </w:pPr>
    <w:rPr>
      <w:rFonts w:ascii="Bebas Neue" w:hAnsi="Bebas Neue"/>
      <w:b w:val="0"/>
      <w:sz w:val="32"/>
      <w:szCs w:val="32"/>
    </w:rPr>
  </w:style>
  <w:style w:type="paragraph" w:customStyle="1" w:styleId="BlueBoxLineStyle">
    <w:name w:val="Blue Box Line Style"/>
    <w:basedOn w:val="Heading2"/>
    <w:qFormat/>
    <w:rsid w:val="00115432"/>
    <w:pPr>
      <w:spacing w:before="60" w:after="180"/>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8780511">
      <w:bodyDiv w:val="1"/>
      <w:marLeft w:val="0"/>
      <w:marRight w:val="0"/>
      <w:marTop w:val="0"/>
      <w:marBottom w:val="0"/>
      <w:divBdr>
        <w:top w:val="none" w:sz="0" w:space="0" w:color="auto"/>
        <w:left w:val="none" w:sz="0" w:space="0" w:color="auto"/>
        <w:bottom w:val="none" w:sz="0" w:space="0" w:color="auto"/>
        <w:right w:val="none" w:sz="0" w:space="0" w:color="auto"/>
      </w:divBdr>
    </w:div>
    <w:div w:id="516232237">
      <w:bodyDiv w:val="1"/>
      <w:marLeft w:val="0"/>
      <w:marRight w:val="0"/>
      <w:marTop w:val="0"/>
      <w:marBottom w:val="0"/>
      <w:divBdr>
        <w:top w:val="none" w:sz="0" w:space="0" w:color="auto"/>
        <w:left w:val="none" w:sz="0" w:space="0" w:color="auto"/>
        <w:bottom w:val="none" w:sz="0" w:space="0" w:color="auto"/>
        <w:right w:val="none" w:sz="0" w:space="0" w:color="auto"/>
      </w:divBdr>
    </w:div>
    <w:div w:id="737242526">
      <w:bodyDiv w:val="1"/>
      <w:marLeft w:val="0"/>
      <w:marRight w:val="0"/>
      <w:marTop w:val="0"/>
      <w:marBottom w:val="0"/>
      <w:divBdr>
        <w:top w:val="none" w:sz="0" w:space="0" w:color="auto"/>
        <w:left w:val="none" w:sz="0" w:space="0" w:color="auto"/>
        <w:bottom w:val="none" w:sz="0" w:space="0" w:color="auto"/>
        <w:right w:val="none" w:sz="0" w:space="0" w:color="auto"/>
      </w:divBdr>
    </w:div>
    <w:div w:id="853812548">
      <w:bodyDiv w:val="1"/>
      <w:marLeft w:val="0"/>
      <w:marRight w:val="0"/>
      <w:marTop w:val="0"/>
      <w:marBottom w:val="0"/>
      <w:divBdr>
        <w:top w:val="none" w:sz="0" w:space="0" w:color="auto"/>
        <w:left w:val="none" w:sz="0" w:space="0" w:color="auto"/>
        <w:bottom w:val="none" w:sz="0" w:space="0" w:color="auto"/>
        <w:right w:val="none" w:sz="0" w:space="0" w:color="auto"/>
      </w:divBdr>
    </w:div>
    <w:div w:id="859470185">
      <w:bodyDiv w:val="1"/>
      <w:marLeft w:val="0"/>
      <w:marRight w:val="0"/>
      <w:marTop w:val="0"/>
      <w:marBottom w:val="0"/>
      <w:divBdr>
        <w:top w:val="none" w:sz="0" w:space="0" w:color="auto"/>
        <w:left w:val="none" w:sz="0" w:space="0" w:color="auto"/>
        <w:bottom w:val="none" w:sz="0" w:space="0" w:color="auto"/>
        <w:right w:val="none" w:sz="0" w:space="0" w:color="auto"/>
      </w:divBdr>
    </w:div>
    <w:div w:id="906108224">
      <w:bodyDiv w:val="1"/>
      <w:marLeft w:val="0"/>
      <w:marRight w:val="0"/>
      <w:marTop w:val="0"/>
      <w:marBottom w:val="0"/>
      <w:divBdr>
        <w:top w:val="none" w:sz="0" w:space="0" w:color="auto"/>
        <w:left w:val="none" w:sz="0" w:space="0" w:color="auto"/>
        <w:bottom w:val="none" w:sz="0" w:space="0" w:color="auto"/>
        <w:right w:val="none" w:sz="0" w:space="0" w:color="auto"/>
      </w:divBdr>
    </w:div>
    <w:div w:id="1030494829">
      <w:bodyDiv w:val="1"/>
      <w:marLeft w:val="0"/>
      <w:marRight w:val="0"/>
      <w:marTop w:val="0"/>
      <w:marBottom w:val="0"/>
      <w:divBdr>
        <w:top w:val="none" w:sz="0" w:space="0" w:color="auto"/>
        <w:left w:val="none" w:sz="0" w:space="0" w:color="auto"/>
        <w:bottom w:val="none" w:sz="0" w:space="0" w:color="auto"/>
        <w:right w:val="none" w:sz="0" w:space="0" w:color="auto"/>
      </w:divBdr>
    </w:div>
    <w:div w:id="1035085181">
      <w:bodyDiv w:val="1"/>
      <w:marLeft w:val="0"/>
      <w:marRight w:val="0"/>
      <w:marTop w:val="0"/>
      <w:marBottom w:val="0"/>
      <w:divBdr>
        <w:top w:val="none" w:sz="0" w:space="0" w:color="auto"/>
        <w:left w:val="none" w:sz="0" w:space="0" w:color="auto"/>
        <w:bottom w:val="none" w:sz="0" w:space="0" w:color="auto"/>
        <w:right w:val="none" w:sz="0" w:space="0" w:color="auto"/>
      </w:divBdr>
    </w:div>
    <w:div w:id="1249004794">
      <w:bodyDiv w:val="1"/>
      <w:marLeft w:val="0"/>
      <w:marRight w:val="0"/>
      <w:marTop w:val="0"/>
      <w:marBottom w:val="0"/>
      <w:divBdr>
        <w:top w:val="none" w:sz="0" w:space="0" w:color="auto"/>
        <w:left w:val="none" w:sz="0" w:space="0" w:color="auto"/>
        <w:bottom w:val="none" w:sz="0" w:space="0" w:color="auto"/>
        <w:right w:val="none" w:sz="0" w:space="0" w:color="auto"/>
      </w:divBdr>
    </w:div>
    <w:div w:id="1497722956">
      <w:bodyDiv w:val="1"/>
      <w:marLeft w:val="0"/>
      <w:marRight w:val="0"/>
      <w:marTop w:val="0"/>
      <w:marBottom w:val="0"/>
      <w:divBdr>
        <w:top w:val="none" w:sz="0" w:space="0" w:color="auto"/>
        <w:left w:val="none" w:sz="0" w:space="0" w:color="auto"/>
        <w:bottom w:val="none" w:sz="0" w:space="0" w:color="auto"/>
        <w:right w:val="none" w:sz="0" w:space="0" w:color="auto"/>
      </w:divBdr>
    </w:div>
    <w:div w:id="1878541871">
      <w:bodyDiv w:val="1"/>
      <w:marLeft w:val="0"/>
      <w:marRight w:val="0"/>
      <w:marTop w:val="0"/>
      <w:marBottom w:val="0"/>
      <w:divBdr>
        <w:top w:val="none" w:sz="0" w:space="0" w:color="auto"/>
        <w:left w:val="none" w:sz="0" w:space="0" w:color="auto"/>
        <w:bottom w:val="none" w:sz="0" w:space="0" w:color="auto"/>
        <w:right w:val="none" w:sz="0" w:space="0" w:color="auto"/>
      </w:divBdr>
    </w:div>
    <w:div w:id="1912422154">
      <w:bodyDiv w:val="1"/>
      <w:marLeft w:val="0"/>
      <w:marRight w:val="0"/>
      <w:marTop w:val="0"/>
      <w:marBottom w:val="0"/>
      <w:divBdr>
        <w:top w:val="none" w:sz="0" w:space="0" w:color="auto"/>
        <w:left w:val="none" w:sz="0" w:space="0" w:color="auto"/>
        <w:bottom w:val="none" w:sz="0" w:space="0" w:color="auto"/>
        <w:right w:val="none" w:sz="0" w:space="0" w:color="auto"/>
      </w:divBdr>
    </w:div>
    <w:div w:id="1994677332">
      <w:bodyDiv w:val="1"/>
      <w:marLeft w:val="0"/>
      <w:marRight w:val="0"/>
      <w:marTop w:val="0"/>
      <w:marBottom w:val="0"/>
      <w:divBdr>
        <w:top w:val="none" w:sz="0" w:space="0" w:color="auto"/>
        <w:left w:val="none" w:sz="0" w:space="0" w:color="auto"/>
        <w:bottom w:val="none" w:sz="0" w:space="0" w:color="auto"/>
        <w:right w:val="none" w:sz="0" w:space="0" w:color="auto"/>
      </w:divBdr>
    </w:div>
    <w:div w:id="206360130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hart" Target="charts/chart1.xml"/><Relationship Id="rId26" Type="http://schemas.openxmlformats.org/officeDocument/2006/relationships/chart" Target="charts/chart5.xml"/><Relationship Id="rId39" Type="http://schemas.openxmlformats.org/officeDocument/2006/relationships/image" Target="media/image14.emf"/><Relationship Id="rId21" Type="http://schemas.openxmlformats.org/officeDocument/2006/relationships/chart" Target="charts/chart4.xml"/><Relationship Id="rId34" Type="http://schemas.openxmlformats.org/officeDocument/2006/relationships/hyperlink" Target="https://ocfs.ny.gov/main/sppd/family-first-data.php" TargetMode="External"/><Relationship Id="rId42" Type="http://schemas.openxmlformats.org/officeDocument/2006/relationships/image" Target="media/image17.emf"/><Relationship Id="rId47" Type="http://schemas.openxmlformats.org/officeDocument/2006/relationships/image" Target="media/image22.emf"/><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chart" Target="charts/chart8.xml"/><Relationship Id="rId11" Type="http://schemas.openxmlformats.org/officeDocument/2006/relationships/footer" Target="footer2.xml"/><Relationship Id="rId24" Type="http://schemas.openxmlformats.org/officeDocument/2006/relationships/oleObject" Target="embeddings/Microsoft_Excel_Chart.xls"/><Relationship Id="rId32" Type="http://schemas.openxmlformats.org/officeDocument/2006/relationships/image" Target="media/image9.emf"/><Relationship Id="rId37" Type="http://schemas.openxmlformats.org/officeDocument/2006/relationships/image" Target="media/image12.emf"/><Relationship Id="rId40" Type="http://schemas.openxmlformats.org/officeDocument/2006/relationships/image" Target="media/image15.emf"/><Relationship Id="rId45"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8.png"/><Relationship Id="rId28" Type="http://schemas.openxmlformats.org/officeDocument/2006/relationships/chart" Target="charts/chart7.xml"/><Relationship Id="rId36" Type="http://schemas.openxmlformats.org/officeDocument/2006/relationships/image" Target="media/image11.emf"/><Relationship Id="rId49" Type="http://schemas.openxmlformats.org/officeDocument/2006/relationships/footer" Target="footer4.xml"/><Relationship Id="rId10" Type="http://schemas.openxmlformats.org/officeDocument/2006/relationships/footer" Target="footer1.xml"/><Relationship Id="rId19" Type="http://schemas.openxmlformats.org/officeDocument/2006/relationships/chart" Target="charts/chart2.xml"/><Relationship Id="rId31" Type="http://schemas.openxmlformats.org/officeDocument/2006/relationships/hyperlink" Target="https://caseyfamily.caimaps.info/cailive" TargetMode="External"/><Relationship Id="rId44" Type="http://schemas.openxmlformats.org/officeDocument/2006/relationships/image" Target="media/image19.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chart" Target="charts/chart6.xml"/><Relationship Id="rId30" Type="http://schemas.openxmlformats.org/officeDocument/2006/relationships/hyperlink" Target="https://pad.human.cornell.edu/profiles/index.cfm" TargetMode="External"/><Relationship Id="rId35" Type="http://schemas.openxmlformats.org/officeDocument/2006/relationships/image" Target="media/image10.emf"/><Relationship Id="rId43" Type="http://schemas.openxmlformats.org/officeDocument/2006/relationships/image" Target="media/image18.emf"/><Relationship Id="rId48" Type="http://schemas.openxmlformats.org/officeDocument/2006/relationships/image" Target="media/image23.emf"/><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jrothkuo@rhfdn.org" TargetMode="External"/><Relationship Id="rId17" Type="http://schemas.openxmlformats.org/officeDocument/2006/relationships/image" Target="media/image6.emf"/><Relationship Id="rId25" Type="http://schemas.openxmlformats.org/officeDocument/2006/relationships/oleObject" Target="embeddings/Microsoft_Excel_Chart1.xls"/><Relationship Id="rId33" Type="http://schemas.openxmlformats.org/officeDocument/2006/relationships/hyperlink" Target="https://asq.org/quality-resources/fishbone" TargetMode="External"/><Relationship Id="rId38" Type="http://schemas.openxmlformats.org/officeDocument/2006/relationships/image" Target="media/image13.emf"/><Relationship Id="rId46" Type="http://schemas.openxmlformats.org/officeDocument/2006/relationships/image" Target="media/image21.emf"/><Relationship Id="rId20" Type="http://schemas.openxmlformats.org/officeDocument/2006/relationships/chart" Target="charts/chart3.xml"/><Relationship Id="rId41"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jennifer/Library/Group%20Containers/UBF8T346G9.Office/User%20Content.localized/Templates.localized/A%20National%20Conversation%20to%20Transform%20Foster%20Parenting.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0"/>
        <c:dLbls>
          <c:showLegendKey val="0"/>
          <c:showVal val="0"/>
          <c:showCatName val="0"/>
          <c:showSerName val="0"/>
          <c:showPercent val="1"/>
          <c:showBubbleSize val="0"/>
          <c:showLeaderLines val="0"/>
        </c:dLbls>
        <c:firstSliceAng val="0"/>
        <c:holeSize val="51"/>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0"/>
        <c:dLbls>
          <c:showLegendKey val="0"/>
          <c:showVal val="0"/>
          <c:showCatName val="0"/>
          <c:showSerName val="0"/>
          <c:showPercent val="1"/>
          <c:showBubbleSize val="0"/>
          <c:showLeaderLines val="0"/>
        </c:dLbls>
        <c:firstSliceAng val="0"/>
        <c:holeSize val="51"/>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8.6805555555555552E-2"/>
          <c:y val="8.6805555555555552E-2"/>
          <c:w val="0.86111111111111116"/>
          <c:h val="0.86111111111111116"/>
        </c:manualLayout>
      </c:layout>
      <c:doughnutChart>
        <c:varyColors val="0"/>
        <c:ser>
          <c:idx val="0"/>
          <c:order val="0"/>
          <c:spPr>
            <a:solidFill>
              <a:srgbClr val="222659"/>
            </a:solidFill>
            <a:ln w="19050">
              <a:solidFill>
                <a:schemeClr val="lt1"/>
              </a:solidFill>
            </a:ln>
            <a:effectLst/>
          </c:spPr>
          <c:dPt>
            <c:idx val="0"/>
            <c:bubble3D val="0"/>
            <c:spPr>
              <a:solidFill>
                <a:srgbClr val="97BFE5"/>
              </a:solidFill>
              <a:ln w="12700">
                <a:solidFill>
                  <a:srgbClr val="97BFE5"/>
                </a:solidFill>
              </a:ln>
              <a:effectLst/>
            </c:spPr>
            <c:extLst>
              <c:ext xmlns:c16="http://schemas.microsoft.com/office/drawing/2014/chart" uri="{C3380CC4-5D6E-409C-BE32-E72D297353CC}">
                <c16:uniqueId val="{00000001-B6CF-F74E-97C5-27DA8B87115F}"/>
              </c:ext>
            </c:extLst>
          </c:dPt>
          <c:dPt>
            <c:idx val="1"/>
            <c:bubble3D val="0"/>
            <c:spPr>
              <a:solidFill>
                <a:schemeClr val="bg1"/>
              </a:solidFill>
              <a:ln w="12700">
                <a:solidFill>
                  <a:srgbClr val="97BFE5"/>
                </a:solidFill>
              </a:ln>
              <a:effectLst/>
            </c:spPr>
            <c:extLst>
              <c:ext xmlns:c16="http://schemas.microsoft.com/office/drawing/2014/chart" uri="{C3380CC4-5D6E-409C-BE32-E72D297353CC}">
                <c16:uniqueId val="{00000003-B6CF-F74E-97C5-27DA8B87115F}"/>
              </c:ext>
            </c:extLst>
          </c:dPt>
          <c:dLbls>
            <c:delete val="1"/>
          </c:dLbls>
          <c:cat>
            <c:strRef>
              <c:f>Sheet1!$A$2:$A$3</c:f>
              <c:strCache>
                <c:ptCount val="2"/>
                <c:pt idx="0">
                  <c:v>English</c:v>
                </c:pt>
                <c:pt idx="1">
                  <c:v>Population</c:v>
                </c:pt>
              </c:strCache>
            </c:strRef>
          </c:cat>
          <c:val>
            <c:numRef>
              <c:f>Sheet1!$B$2:$B$3</c:f>
              <c:numCache>
                <c:formatCode>General</c:formatCode>
                <c:ptCount val="2"/>
                <c:pt idx="0">
                  <c:v>81</c:v>
                </c:pt>
                <c:pt idx="1">
                  <c:v>19</c:v>
                </c:pt>
              </c:numCache>
            </c:numRef>
          </c:val>
          <c:extLst>
            <c:ext xmlns:c16="http://schemas.microsoft.com/office/drawing/2014/chart" uri="{C3380CC4-5D6E-409C-BE32-E72D297353CC}">
              <c16:uniqueId val="{00000004-B6CF-F74E-97C5-27DA8B87115F}"/>
            </c:ext>
          </c:extLst>
        </c:ser>
        <c:dLbls>
          <c:showLegendKey val="0"/>
          <c:showVal val="0"/>
          <c:showCatName val="0"/>
          <c:showSerName val="0"/>
          <c:showPercent val="1"/>
          <c:showBubbleSize val="0"/>
          <c:showLeaderLines val="1"/>
        </c:dLbls>
        <c:firstSliceAng val="0"/>
        <c:holeSize val="51"/>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8.6805555555555552E-2"/>
          <c:y val="8.6805555555555552E-2"/>
          <c:w val="0.86111111111111116"/>
          <c:h val="0.86111111111111116"/>
        </c:manualLayout>
      </c:layout>
      <c:doughnutChart>
        <c:varyColors val="0"/>
        <c:ser>
          <c:idx val="0"/>
          <c:order val="0"/>
          <c:spPr>
            <a:solidFill>
              <a:srgbClr val="222659"/>
            </a:solidFill>
            <a:ln w="19050">
              <a:solidFill>
                <a:schemeClr val="lt1"/>
              </a:solidFill>
            </a:ln>
            <a:effectLst/>
          </c:spPr>
          <c:dPt>
            <c:idx val="0"/>
            <c:bubble3D val="0"/>
            <c:spPr>
              <a:solidFill>
                <a:srgbClr val="97BFE5"/>
              </a:solidFill>
              <a:ln w="12700">
                <a:solidFill>
                  <a:srgbClr val="97BFE5"/>
                </a:solidFill>
              </a:ln>
              <a:effectLst/>
            </c:spPr>
            <c:extLst>
              <c:ext xmlns:c16="http://schemas.microsoft.com/office/drawing/2014/chart" uri="{C3380CC4-5D6E-409C-BE32-E72D297353CC}">
                <c16:uniqueId val="{00000001-DDCA-964B-9C46-D730869877B3}"/>
              </c:ext>
            </c:extLst>
          </c:dPt>
          <c:dPt>
            <c:idx val="1"/>
            <c:bubble3D val="0"/>
            <c:spPr>
              <a:solidFill>
                <a:schemeClr val="bg1"/>
              </a:solidFill>
              <a:ln w="12700">
                <a:solidFill>
                  <a:srgbClr val="97BFE5"/>
                </a:solidFill>
              </a:ln>
              <a:effectLst/>
            </c:spPr>
            <c:extLst>
              <c:ext xmlns:c16="http://schemas.microsoft.com/office/drawing/2014/chart" uri="{C3380CC4-5D6E-409C-BE32-E72D297353CC}">
                <c16:uniqueId val="{00000003-DDCA-964B-9C46-D730869877B3}"/>
              </c:ext>
            </c:extLst>
          </c:dPt>
          <c:dLbls>
            <c:delete val="1"/>
          </c:dLbls>
          <c:cat>
            <c:strRef>
              <c:f>Sheet1!$A$2:$A$3</c:f>
              <c:strCache>
                <c:ptCount val="2"/>
                <c:pt idx="0">
                  <c:v>English</c:v>
                </c:pt>
                <c:pt idx="1">
                  <c:v>Population</c:v>
                </c:pt>
              </c:strCache>
            </c:strRef>
          </c:cat>
          <c:val>
            <c:numRef>
              <c:f>Sheet1!$B$2:$B$3</c:f>
              <c:numCache>
                <c:formatCode>General</c:formatCode>
                <c:ptCount val="2"/>
                <c:pt idx="0">
                  <c:v>81</c:v>
                </c:pt>
                <c:pt idx="1">
                  <c:v>19</c:v>
                </c:pt>
              </c:numCache>
            </c:numRef>
          </c:val>
          <c:extLst>
            <c:ext xmlns:c16="http://schemas.microsoft.com/office/drawing/2014/chart" uri="{C3380CC4-5D6E-409C-BE32-E72D297353CC}">
              <c16:uniqueId val="{00000004-DDCA-964B-9C46-D730869877B3}"/>
            </c:ext>
          </c:extLst>
        </c:ser>
        <c:dLbls>
          <c:showLegendKey val="0"/>
          <c:showVal val="0"/>
          <c:showCatName val="0"/>
          <c:showSerName val="0"/>
          <c:showPercent val="1"/>
          <c:showBubbleSize val="0"/>
          <c:showLeaderLines val="1"/>
        </c:dLbls>
        <c:firstSliceAng val="0"/>
        <c:holeSize val="51"/>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0"/>
        <c:ser>
          <c:idx val="0"/>
          <c:order val="0"/>
          <c:spPr>
            <a:solidFill>
              <a:srgbClr val="97BFE5"/>
            </a:solidFill>
            <a:ln w="12700">
              <a:solidFill>
                <a:srgbClr val="B0DBFF"/>
              </a:solidFill>
            </a:ln>
            <a:effectLst/>
          </c:spPr>
          <c:dPt>
            <c:idx val="0"/>
            <c:bubble3D val="0"/>
            <c:spPr>
              <a:solidFill>
                <a:srgbClr val="97BFE5"/>
              </a:solidFill>
              <a:ln w="12700">
                <a:solidFill>
                  <a:srgbClr val="97BFE5"/>
                </a:solidFill>
              </a:ln>
              <a:effectLst/>
            </c:spPr>
            <c:extLst>
              <c:ext xmlns:c16="http://schemas.microsoft.com/office/drawing/2014/chart" uri="{C3380CC4-5D6E-409C-BE32-E72D297353CC}">
                <c16:uniqueId val="{00000001-163A-F542-91A4-E1544B67ED3D}"/>
              </c:ext>
            </c:extLst>
          </c:dPt>
          <c:dPt>
            <c:idx val="1"/>
            <c:bubble3D val="0"/>
            <c:spPr>
              <a:solidFill>
                <a:schemeClr val="bg1"/>
              </a:solidFill>
              <a:ln w="12700">
                <a:solidFill>
                  <a:srgbClr val="97BFE5"/>
                </a:solidFill>
              </a:ln>
              <a:effectLst/>
            </c:spPr>
            <c:extLst>
              <c:ext xmlns:c16="http://schemas.microsoft.com/office/drawing/2014/chart" uri="{C3380CC4-5D6E-409C-BE32-E72D297353CC}">
                <c16:uniqueId val="{00000003-163A-F542-91A4-E1544B67ED3D}"/>
              </c:ext>
            </c:extLst>
          </c:dPt>
          <c:dLbls>
            <c:delete val="1"/>
          </c:dLbls>
          <c:cat>
            <c:strRef>
              <c:f>Sheet1!$A$2:$A$3</c:f>
              <c:strCache>
                <c:ptCount val="2"/>
                <c:pt idx="0">
                  <c:v>Black</c:v>
                </c:pt>
                <c:pt idx="1">
                  <c:v>Population</c:v>
                </c:pt>
              </c:strCache>
            </c:strRef>
          </c:cat>
          <c:val>
            <c:numRef>
              <c:f>Sheet1!$B$2:$B$3</c:f>
              <c:numCache>
                <c:formatCode>General</c:formatCode>
                <c:ptCount val="2"/>
                <c:pt idx="0">
                  <c:v>60</c:v>
                </c:pt>
                <c:pt idx="1">
                  <c:v>40</c:v>
                </c:pt>
              </c:numCache>
            </c:numRef>
          </c:val>
          <c:extLst>
            <c:ext xmlns:c16="http://schemas.microsoft.com/office/drawing/2014/chart" uri="{C3380CC4-5D6E-409C-BE32-E72D297353CC}">
              <c16:uniqueId val="{00000004-163A-F542-91A4-E1544B67ED3D}"/>
            </c:ext>
          </c:extLst>
        </c:ser>
        <c:dLbls>
          <c:showLegendKey val="0"/>
          <c:showVal val="0"/>
          <c:showCatName val="0"/>
          <c:showSerName val="0"/>
          <c:showPercent val="1"/>
          <c:showBubbleSize val="0"/>
          <c:showLeaderLines val="1"/>
        </c:dLbls>
        <c:firstSliceAng val="0"/>
        <c:holeSize val="51"/>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0"/>
        <c:ser>
          <c:idx val="0"/>
          <c:order val="0"/>
          <c:tx>
            <c:strRef>
              <c:f>Sheet1!$B$6</c:f>
              <c:strCache>
                <c:ptCount val="1"/>
                <c:pt idx="0">
                  <c:v>%</c:v>
                </c:pt>
              </c:strCache>
            </c:strRef>
          </c:tx>
          <c:spPr>
            <a:solidFill>
              <a:srgbClr val="97BFE5"/>
            </a:solidFill>
            <a:ln w="12700">
              <a:solidFill>
                <a:srgbClr val="B0DBFF"/>
              </a:solidFill>
            </a:ln>
            <a:effectLst/>
          </c:spPr>
          <c:dPt>
            <c:idx val="0"/>
            <c:bubble3D val="0"/>
            <c:spPr>
              <a:solidFill>
                <a:srgbClr val="97BFE5"/>
              </a:solidFill>
              <a:ln w="12700">
                <a:solidFill>
                  <a:srgbClr val="97BFE5"/>
                </a:solidFill>
              </a:ln>
              <a:effectLst/>
            </c:spPr>
            <c:extLst>
              <c:ext xmlns:c16="http://schemas.microsoft.com/office/drawing/2014/chart" uri="{C3380CC4-5D6E-409C-BE32-E72D297353CC}">
                <c16:uniqueId val="{00000001-1EBD-DE41-803C-D099AEDD9D07}"/>
              </c:ext>
            </c:extLst>
          </c:dPt>
          <c:dPt>
            <c:idx val="1"/>
            <c:bubble3D val="0"/>
            <c:spPr>
              <a:solidFill>
                <a:schemeClr val="bg1"/>
              </a:solidFill>
              <a:ln w="12700">
                <a:solidFill>
                  <a:srgbClr val="97BFE5"/>
                </a:solidFill>
              </a:ln>
              <a:effectLst/>
            </c:spPr>
            <c:extLst>
              <c:ext xmlns:c16="http://schemas.microsoft.com/office/drawing/2014/chart" uri="{C3380CC4-5D6E-409C-BE32-E72D297353CC}">
                <c16:uniqueId val="{00000003-1EBD-DE41-803C-D099AEDD9D07}"/>
              </c:ext>
            </c:extLst>
          </c:dPt>
          <c:dLbls>
            <c:delete val="1"/>
          </c:dLbls>
          <c:cat>
            <c:strRef>
              <c:f>Sheet1!$A$7:$A$8</c:f>
              <c:strCache>
                <c:ptCount val="2"/>
                <c:pt idx="0">
                  <c:v>Latino</c:v>
                </c:pt>
                <c:pt idx="1">
                  <c:v>Population</c:v>
                </c:pt>
              </c:strCache>
            </c:strRef>
          </c:cat>
          <c:val>
            <c:numRef>
              <c:f>Sheet1!$B$7:$B$8</c:f>
              <c:numCache>
                <c:formatCode>General</c:formatCode>
                <c:ptCount val="2"/>
                <c:pt idx="0">
                  <c:v>20</c:v>
                </c:pt>
                <c:pt idx="1">
                  <c:v>80</c:v>
                </c:pt>
              </c:numCache>
            </c:numRef>
          </c:val>
          <c:extLst>
            <c:ext xmlns:c16="http://schemas.microsoft.com/office/drawing/2014/chart" uri="{C3380CC4-5D6E-409C-BE32-E72D297353CC}">
              <c16:uniqueId val="{00000004-1EBD-DE41-803C-D099AEDD9D07}"/>
            </c:ext>
          </c:extLst>
        </c:ser>
        <c:dLbls>
          <c:showLegendKey val="0"/>
          <c:showVal val="0"/>
          <c:showCatName val="0"/>
          <c:showSerName val="0"/>
          <c:showPercent val="1"/>
          <c:showBubbleSize val="0"/>
          <c:showLeaderLines val="1"/>
        </c:dLbls>
        <c:firstSliceAng val="0"/>
        <c:holeSize val="51"/>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0"/>
        <c:ser>
          <c:idx val="0"/>
          <c:order val="0"/>
          <c:spPr>
            <a:solidFill>
              <a:srgbClr val="97BFE5"/>
            </a:solidFill>
            <a:ln w="12700">
              <a:solidFill>
                <a:srgbClr val="B0DBFF"/>
              </a:solidFill>
            </a:ln>
            <a:effectLst/>
          </c:spPr>
          <c:dPt>
            <c:idx val="0"/>
            <c:bubble3D val="0"/>
            <c:spPr>
              <a:solidFill>
                <a:srgbClr val="97BFE5"/>
              </a:solidFill>
              <a:ln w="12700">
                <a:solidFill>
                  <a:srgbClr val="97BFE5"/>
                </a:solidFill>
              </a:ln>
              <a:effectLst/>
            </c:spPr>
            <c:extLst>
              <c:ext xmlns:c16="http://schemas.microsoft.com/office/drawing/2014/chart" uri="{C3380CC4-5D6E-409C-BE32-E72D297353CC}">
                <c16:uniqueId val="{00000001-2B0B-F746-A5C4-ED1A38BA6C6D}"/>
              </c:ext>
            </c:extLst>
          </c:dPt>
          <c:dPt>
            <c:idx val="1"/>
            <c:bubble3D val="0"/>
            <c:spPr>
              <a:solidFill>
                <a:schemeClr val="bg1"/>
              </a:solidFill>
              <a:ln w="12700">
                <a:solidFill>
                  <a:srgbClr val="97BFE5"/>
                </a:solidFill>
              </a:ln>
              <a:effectLst/>
            </c:spPr>
            <c:extLst>
              <c:ext xmlns:c16="http://schemas.microsoft.com/office/drawing/2014/chart" uri="{C3380CC4-5D6E-409C-BE32-E72D297353CC}">
                <c16:uniqueId val="{00000003-2B0B-F746-A5C4-ED1A38BA6C6D}"/>
              </c:ext>
            </c:extLst>
          </c:dPt>
          <c:dLbls>
            <c:delete val="1"/>
          </c:dLbls>
          <c:cat>
            <c:strRef>
              <c:f>Sheet1!$A$10:$A$11</c:f>
              <c:strCache>
                <c:ptCount val="2"/>
                <c:pt idx="0">
                  <c:v>White</c:v>
                </c:pt>
                <c:pt idx="1">
                  <c:v>Population</c:v>
                </c:pt>
              </c:strCache>
            </c:strRef>
          </c:cat>
          <c:val>
            <c:numRef>
              <c:f>Sheet1!$B$10:$B$11</c:f>
              <c:numCache>
                <c:formatCode>General</c:formatCode>
                <c:ptCount val="2"/>
                <c:pt idx="0">
                  <c:v>10</c:v>
                </c:pt>
                <c:pt idx="1">
                  <c:v>90</c:v>
                </c:pt>
              </c:numCache>
            </c:numRef>
          </c:val>
          <c:extLst>
            <c:ext xmlns:c16="http://schemas.microsoft.com/office/drawing/2014/chart" uri="{C3380CC4-5D6E-409C-BE32-E72D297353CC}">
              <c16:uniqueId val="{00000004-2B0B-F746-A5C4-ED1A38BA6C6D}"/>
            </c:ext>
          </c:extLst>
        </c:ser>
        <c:dLbls>
          <c:showLegendKey val="0"/>
          <c:showVal val="0"/>
          <c:showCatName val="0"/>
          <c:showSerName val="0"/>
          <c:showPercent val="1"/>
          <c:showBubbleSize val="0"/>
          <c:showLeaderLines val="1"/>
        </c:dLbls>
        <c:firstSliceAng val="0"/>
        <c:holeSize val="51"/>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5162283667729887"/>
          <c:y val="0"/>
          <c:w val="0.57572911457988174"/>
          <c:h val="0.77089994788218574"/>
        </c:manualLayout>
      </c:layout>
      <c:barChart>
        <c:barDir val="bar"/>
        <c:grouping val="clustered"/>
        <c:varyColors val="0"/>
        <c:ser>
          <c:idx val="0"/>
          <c:order val="0"/>
          <c:tx>
            <c:strRef>
              <c:f>Sheet1!$B$1</c:f>
              <c:strCache>
                <c:ptCount val="1"/>
                <c:pt idx="0">
                  <c:v> 2</c:v>
                </c:pt>
              </c:strCache>
            </c:strRef>
          </c:tx>
          <c:spPr>
            <a:noFill/>
            <a:ln w="19050" cap="rnd" cmpd="sng" algn="ctr">
              <a:solidFill>
                <a:srgbClr val="97BFE5"/>
              </a:solidFill>
              <a:round/>
            </a:ln>
            <a:effectLst/>
          </c:spPr>
          <c:invertIfNegative val="0"/>
          <c:dPt>
            <c:idx val="0"/>
            <c:invertIfNegative val="0"/>
            <c:bubble3D val="0"/>
            <c:spPr>
              <a:solidFill>
                <a:srgbClr val="97BFE5"/>
              </a:solidFill>
              <a:ln w="19050" cap="rnd" cmpd="sng" algn="ctr">
                <a:noFill/>
                <a:round/>
              </a:ln>
              <a:effectLst/>
            </c:spPr>
            <c:extLst>
              <c:ext xmlns:c16="http://schemas.microsoft.com/office/drawing/2014/chart" uri="{C3380CC4-5D6E-409C-BE32-E72D297353CC}">
                <c16:uniqueId val="{00000001-5253-1446-8BA6-54E8B50983DB}"/>
              </c:ext>
            </c:extLst>
          </c:dPt>
          <c:dPt>
            <c:idx val="1"/>
            <c:invertIfNegative val="0"/>
            <c:bubble3D val="0"/>
            <c:spPr>
              <a:solidFill>
                <a:srgbClr val="97BFE5"/>
              </a:solidFill>
              <a:ln w="19050" cap="rnd" cmpd="sng" algn="ctr">
                <a:noFill/>
                <a:round/>
              </a:ln>
              <a:effectLst/>
            </c:spPr>
            <c:extLst>
              <c:ext xmlns:c16="http://schemas.microsoft.com/office/drawing/2014/chart" uri="{C3380CC4-5D6E-409C-BE32-E72D297353CC}">
                <c16:uniqueId val="{00000003-5253-1446-8BA6-54E8B50983DB}"/>
              </c:ext>
            </c:extLst>
          </c:dPt>
          <c:dPt>
            <c:idx val="2"/>
            <c:invertIfNegative val="0"/>
            <c:bubble3D val="0"/>
            <c:spPr>
              <a:solidFill>
                <a:srgbClr val="97BFE5"/>
              </a:solidFill>
              <a:ln w="19050" cap="rnd" cmpd="sng" algn="ctr">
                <a:noFill/>
                <a:round/>
              </a:ln>
              <a:effectLst/>
            </c:spPr>
            <c:extLst>
              <c:ext xmlns:c16="http://schemas.microsoft.com/office/drawing/2014/chart" uri="{C3380CC4-5D6E-409C-BE32-E72D297353CC}">
                <c16:uniqueId val="{00000005-5253-1446-8BA6-54E8B50983DB}"/>
              </c:ext>
            </c:extLst>
          </c:dPt>
          <c:dLbls>
            <c:dLbl>
              <c:idx val="0"/>
              <c:layout>
                <c:manualLayout>
                  <c:x val="-1.9589295949637039E-2"/>
                  <c:y val="-3.2901219230077199E-4"/>
                </c:manualLayout>
              </c:layout>
              <c:tx>
                <c:rich>
                  <a:bodyPr rot="0" spcFirstLastPara="1" vertOverflow="ellipsis" vert="horz" wrap="square" lIns="38100" tIns="19050" rIns="38100" bIns="19050" anchor="ctr" anchorCtr="0">
                    <a:noAutofit/>
                  </a:bodyPr>
                  <a:lstStyle/>
                  <a:p>
                    <a:pPr algn="l">
                      <a:defRPr sz="700" b="1" i="0" u="none" strike="noStrike" kern="1200" baseline="0">
                        <a:solidFill>
                          <a:srgbClr val="97BFE5"/>
                        </a:solidFill>
                        <a:latin typeface="Montserrat" pitchFamily="2" charset="77"/>
                        <a:ea typeface="+mn-ea"/>
                        <a:cs typeface="+mn-cs"/>
                      </a:defRPr>
                    </a:pPr>
                    <a:fld id="{35F8CED8-CE3C-3449-A3F3-DCE201024DB3}" type="VALUE">
                      <a:rPr lang="en-US" sz="700" b="1">
                        <a:solidFill>
                          <a:srgbClr val="97BFE5"/>
                        </a:solidFill>
                        <a:latin typeface="Montserrat" pitchFamily="2" charset="77"/>
                      </a:rPr>
                      <a:pPr algn="l">
                        <a:defRPr sz="700" b="1">
                          <a:solidFill>
                            <a:srgbClr val="97BFE5"/>
                          </a:solidFill>
                          <a:latin typeface="Montserrat" pitchFamily="2" charset="77"/>
                        </a:defRPr>
                      </a:pPr>
                      <a:t>[VALUE]</a:t>
                    </a:fld>
                    <a:endParaRPr lang="en-US"/>
                  </a:p>
                </c:rich>
              </c:tx>
              <c:spPr>
                <a:noFill/>
                <a:ln>
                  <a:noFill/>
                </a:ln>
                <a:effectLst/>
              </c:spPr>
              <c:txPr>
                <a:bodyPr rot="0" spcFirstLastPara="1" vertOverflow="ellipsis" vert="horz" wrap="square" lIns="38100" tIns="19050" rIns="38100" bIns="19050" anchor="ctr" anchorCtr="0">
                  <a:noAutofit/>
                </a:bodyPr>
                <a:lstStyle/>
                <a:p>
                  <a:pPr algn="l">
                    <a:defRPr sz="700" b="1" i="0" u="none" strike="noStrike" kern="1200" baseline="0">
                      <a:solidFill>
                        <a:srgbClr val="97BFE5"/>
                      </a:solidFill>
                      <a:latin typeface="Montserrat" pitchFamily="2" charset="77"/>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6894117647058824"/>
                      <c:h val="0.20578911095796001"/>
                    </c:manualLayout>
                  </c15:layout>
                  <c15:dlblFieldTable/>
                  <c15:showDataLabelsRange val="0"/>
                </c:ext>
                <c:ext xmlns:c16="http://schemas.microsoft.com/office/drawing/2014/chart" uri="{C3380CC4-5D6E-409C-BE32-E72D297353CC}">
                  <c16:uniqueId val="{00000001-5253-1446-8BA6-54E8B50983DB}"/>
                </c:ext>
              </c:extLst>
            </c:dLbl>
            <c:dLbl>
              <c:idx val="1"/>
              <c:layout>
                <c:manualLayout>
                  <c:x val="-1.729670033215876E-2"/>
                  <c:y val="-5.4266131964379712E-7"/>
                </c:manualLayout>
              </c:layout>
              <c:spPr>
                <a:noFill/>
                <a:ln>
                  <a:noFill/>
                </a:ln>
                <a:effectLst/>
              </c:spPr>
              <c:txPr>
                <a:bodyPr rot="0" spcFirstLastPara="1" vertOverflow="ellipsis" vert="horz" wrap="square" lIns="38100" tIns="19050" rIns="38100" bIns="19050" anchor="ctr" anchorCtr="0">
                  <a:noAutofit/>
                </a:bodyPr>
                <a:lstStyle/>
                <a:p>
                  <a:pPr algn="l">
                    <a:defRPr sz="700" b="1" i="0" u="none" strike="noStrike" kern="1200" baseline="0">
                      <a:solidFill>
                        <a:srgbClr val="97BFE5"/>
                      </a:solidFill>
                      <a:latin typeface="Montserrat" pitchFamily="2" charset="77"/>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30945781134959838"/>
                      <c:h val="0.17243280496209507"/>
                    </c:manualLayout>
                  </c15:layout>
                </c:ext>
                <c:ext xmlns:c16="http://schemas.microsoft.com/office/drawing/2014/chart" uri="{C3380CC4-5D6E-409C-BE32-E72D297353CC}">
                  <c16:uniqueId val="{00000003-5253-1446-8BA6-54E8B50983DB}"/>
                </c:ext>
              </c:extLst>
            </c:dLbl>
            <c:dLbl>
              <c:idx val="2"/>
              <c:layout>
                <c:manualLayout>
                  <c:x val="-1.9493177387914229E-2"/>
                  <c:y val="5.5140166299531985E-7"/>
                </c:manualLayout>
              </c:layout>
              <c:tx>
                <c:rich>
                  <a:bodyPr rot="0" spcFirstLastPara="1" vertOverflow="ellipsis" vert="horz" wrap="square" lIns="38100" tIns="19050" rIns="38100" bIns="19050" anchor="ctr" anchorCtr="0">
                    <a:noAutofit/>
                  </a:bodyPr>
                  <a:lstStyle/>
                  <a:p>
                    <a:pPr algn="l">
                      <a:defRPr sz="800" b="1" i="0" u="none" strike="noStrike" kern="1200" baseline="0">
                        <a:solidFill>
                          <a:srgbClr val="97BFE5"/>
                        </a:solidFill>
                        <a:latin typeface="Montserrat" pitchFamily="2" charset="77"/>
                        <a:ea typeface="+mn-ea"/>
                        <a:cs typeface="+mn-cs"/>
                      </a:defRPr>
                    </a:pPr>
                    <a:fld id="{C7E311F2-C718-5347-A21D-D503AB20143E}" type="VALUE">
                      <a:rPr lang="en-US" sz="700" b="1">
                        <a:solidFill>
                          <a:srgbClr val="97BFE5"/>
                        </a:solidFill>
                        <a:latin typeface="Montserrat" pitchFamily="2" charset="77"/>
                      </a:rPr>
                      <a:pPr algn="l">
                        <a:defRPr sz="800" b="1">
                          <a:solidFill>
                            <a:srgbClr val="97BFE5"/>
                          </a:solidFill>
                          <a:latin typeface="Montserrat" pitchFamily="2" charset="77"/>
                        </a:defRPr>
                      </a:pPr>
                      <a:t>[VALUE]</a:t>
                    </a:fld>
                    <a:endParaRPr lang="en-US"/>
                  </a:p>
                </c:rich>
              </c:tx>
              <c:spPr>
                <a:noFill/>
                <a:ln>
                  <a:noFill/>
                </a:ln>
                <a:effectLst/>
              </c:spPr>
              <c:txPr>
                <a:bodyPr rot="0" spcFirstLastPara="1" vertOverflow="ellipsis" vert="horz" wrap="square" lIns="38100" tIns="19050" rIns="38100" bIns="19050" anchor="ctr" anchorCtr="0">
                  <a:noAutofit/>
                </a:bodyPr>
                <a:lstStyle/>
                <a:p>
                  <a:pPr algn="l">
                    <a:defRPr sz="800" b="1" i="0" u="none" strike="noStrike" kern="1200" baseline="0">
                      <a:solidFill>
                        <a:srgbClr val="97BFE5"/>
                      </a:solidFill>
                      <a:latin typeface="Montserrat" pitchFamily="2" charset="77"/>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6094115832845943"/>
                      <c:h val="0.15065472088215023"/>
                    </c:manualLayout>
                  </c15:layout>
                  <c15:dlblFieldTable/>
                  <c15:showDataLabelsRange val="0"/>
                </c:ext>
                <c:ext xmlns:c16="http://schemas.microsoft.com/office/drawing/2014/chart" uri="{C3380CC4-5D6E-409C-BE32-E72D297353CC}">
                  <c16:uniqueId val="{00000005-5253-1446-8BA6-54E8B50983D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97BFE5"/>
                    </a:solidFill>
                    <a:latin typeface="Montserrat" pitchFamily="2" charset="77"/>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2020</c:v>
                </c:pt>
                <c:pt idx="1">
                  <c:v>2010</c:v>
                </c:pt>
                <c:pt idx="2">
                  <c:v>2000</c:v>
                </c:pt>
              </c:numCache>
            </c:numRef>
          </c:cat>
          <c:val>
            <c:numRef>
              <c:f>Sheet1!$B$2:$B$4</c:f>
              <c:numCache>
                <c:formatCode>#,##0</c:formatCode>
                <c:ptCount val="3"/>
                <c:pt idx="0">
                  <c:v>101700</c:v>
                </c:pt>
                <c:pt idx="1">
                  <c:v>93600</c:v>
                </c:pt>
                <c:pt idx="2">
                  <c:v>90000</c:v>
                </c:pt>
              </c:numCache>
            </c:numRef>
          </c:val>
          <c:extLst>
            <c:ext xmlns:c16="http://schemas.microsoft.com/office/drawing/2014/chart" uri="{C3380CC4-5D6E-409C-BE32-E72D297353CC}">
              <c16:uniqueId val="{00000006-5253-1446-8BA6-54E8B50983DB}"/>
            </c:ext>
          </c:extLst>
        </c:ser>
        <c:dLbls>
          <c:showLegendKey val="0"/>
          <c:showVal val="0"/>
          <c:showCatName val="0"/>
          <c:showSerName val="0"/>
          <c:showPercent val="0"/>
          <c:showBubbleSize val="0"/>
        </c:dLbls>
        <c:gapWidth val="164"/>
        <c:axId val="1873840928"/>
        <c:axId val="1873845584"/>
      </c:barChart>
      <c:catAx>
        <c:axId val="1873840928"/>
        <c:scaling>
          <c:orientation val="minMax"/>
        </c:scaling>
        <c:delete val="1"/>
        <c:axPos val="l"/>
        <c:numFmt formatCode="General" sourceLinked="1"/>
        <c:majorTickMark val="none"/>
        <c:minorTickMark val="none"/>
        <c:tickLblPos val="nextTo"/>
        <c:crossAx val="1873845584"/>
        <c:crosses val="autoZero"/>
        <c:auto val="0"/>
        <c:lblAlgn val="ctr"/>
        <c:lblOffset val="100"/>
        <c:noMultiLvlLbl val="0"/>
      </c:catAx>
      <c:valAx>
        <c:axId val="1873845584"/>
        <c:scaling>
          <c:orientation val="minMax"/>
        </c:scaling>
        <c:delete val="1"/>
        <c:axPos val="b"/>
        <c:numFmt formatCode="#,##0" sourceLinked="1"/>
        <c:majorTickMark val="none"/>
        <c:minorTickMark val="none"/>
        <c:tickLblPos val="nextTo"/>
        <c:crossAx val="18738409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4">
  <a:schemeClr val="accent1"/>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1">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D32FF-D827-D14F-BE44-EBA06EDD6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 National Conversation to Transform Foster Parenting.dotx</Template>
  <TotalTime>6</TotalTime>
  <Pages>13</Pages>
  <Words>2510</Words>
  <Characters>14313</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Hall</dc:creator>
  <cp:keywords/>
  <dc:description/>
  <cp:lastModifiedBy>Jessie Rothkuo</cp:lastModifiedBy>
  <cp:revision>5</cp:revision>
  <cp:lastPrinted>2020-08-06T07:25:00Z</cp:lastPrinted>
  <dcterms:created xsi:type="dcterms:W3CDTF">2020-08-14T14:20:00Z</dcterms:created>
  <dcterms:modified xsi:type="dcterms:W3CDTF">2020-08-14T16:25:00Z</dcterms:modified>
</cp:coreProperties>
</file>